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B84CF" w14:textId="643E451A" w:rsidR="005761D6" w:rsidRDefault="009E3BC3" w:rsidP="005761D6">
      <w:pPr>
        <w:pStyle w:val="Titel"/>
      </w:pPr>
      <w:bookmarkStart w:id="0" w:name="_GoBack"/>
      <w:bookmarkEnd w:id="0"/>
      <w:r>
        <w:t xml:space="preserve">Tussenrapportage </w:t>
      </w:r>
      <w:r w:rsidR="0061146C">
        <w:t>Klein Geluk</w:t>
      </w:r>
    </w:p>
    <w:p w14:paraId="43EDD827" w14:textId="27BC17F6" w:rsidR="003A59F5" w:rsidRPr="003A59F5" w:rsidRDefault="00E0543A" w:rsidP="003A59F5">
      <w:pPr>
        <w:rPr>
          <w:b/>
          <w:sz w:val="24"/>
          <w:szCs w:val="24"/>
        </w:rPr>
      </w:pPr>
      <w:r>
        <w:rPr>
          <w:b/>
          <w:sz w:val="24"/>
          <w:szCs w:val="24"/>
        </w:rPr>
        <w:t>E</w:t>
      </w:r>
      <w:r w:rsidR="003A59F5" w:rsidRPr="003A59F5">
        <w:rPr>
          <w:b/>
          <w:sz w:val="24"/>
          <w:szCs w:val="24"/>
        </w:rPr>
        <w:t>igen regie en participatie</w:t>
      </w:r>
    </w:p>
    <w:p w14:paraId="2C819340" w14:textId="56B5E553" w:rsidR="009E3BC3" w:rsidRDefault="009E3BC3" w:rsidP="005761D6">
      <w:r w:rsidRPr="005761D6">
        <w:t>De maximale lengte van deze rapportage is 6 A4.</w:t>
      </w:r>
      <w:r>
        <w:t xml:space="preserve"> </w:t>
      </w:r>
    </w:p>
    <w:p w14:paraId="0FDED4EB" w14:textId="77777777" w:rsidR="009E3BC3" w:rsidRDefault="009E3BC3" w:rsidP="009E3BC3">
      <w:pPr>
        <w:pStyle w:val="Kop1"/>
        <w:spacing w:line="260" w:lineRule="atLeast"/>
      </w:pPr>
      <w:r w:rsidRPr="00116ECC">
        <w:rPr>
          <w:bCs w:val="0"/>
          <w:caps w:val="0"/>
        </w:rPr>
        <w:t>1.</w:t>
      </w:r>
      <w:r>
        <w:t xml:space="preserve"> Project</w:t>
      </w:r>
    </w:p>
    <w:tbl>
      <w:tblPr>
        <w:tblStyle w:val="Tabelraster"/>
        <w:tblW w:w="0" w:type="auto"/>
        <w:tblLook w:val="04A0" w:firstRow="1" w:lastRow="0" w:firstColumn="1" w:lastColumn="0" w:noHBand="0" w:noVBand="1"/>
      </w:tblPr>
      <w:tblGrid>
        <w:gridCol w:w="2069"/>
        <w:gridCol w:w="6425"/>
      </w:tblGrid>
      <w:tr w:rsidR="009E3BC3" w14:paraId="6C580253" w14:textId="77777777" w:rsidTr="0089730A">
        <w:tc>
          <w:tcPr>
            <w:tcW w:w="2069" w:type="dxa"/>
          </w:tcPr>
          <w:p w14:paraId="3D3FBE34" w14:textId="77777777" w:rsidR="009E3BC3" w:rsidRDefault="009E3BC3" w:rsidP="0089730A">
            <w:r>
              <w:t>Titel:</w:t>
            </w:r>
          </w:p>
        </w:tc>
        <w:tc>
          <w:tcPr>
            <w:tcW w:w="6425" w:type="dxa"/>
          </w:tcPr>
          <w:p w14:paraId="5170B837" w14:textId="77777777" w:rsidR="009E3BC3" w:rsidRDefault="009E3BC3" w:rsidP="0089730A"/>
        </w:tc>
      </w:tr>
      <w:tr w:rsidR="009E3BC3" w14:paraId="57FB3CA8" w14:textId="77777777" w:rsidTr="0089730A">
        <w:tc>
          <w:tcPr>
            <w:tcW w:w="2069" w:type="dxa"/>
          </w:tcPr>
          <w:p w14:paraId="075E1D05" w14:textId="77777777" w:rsidR="009E3BC3" w:rsidRDefault="009E3BC3" w:rsidP="0089730A">
            <w:r>
              <w:t>Projectnummer:</w:t>
            </w:r>
          </w:p>
        </w:tc>
        <w:tc>
          <w:tcPr>
            <w:tcW w:w="6425" w:type="dxa"/>
          </w:tcPr>
          <w:p w14:paraId="408C0DD3" w14:textId="77777777" w:rsidR="009E3BC3" w:rsidRDefault="009E3BC3" w:rsidP="0089730A"/>
        </w:tc>
      </w:tr>
      <w:tr w:rsidR="009E3BC3" w14:paraId="6B045145" w14:textId="77777777" w:rsidTr="0089730A">
        <w:tc>
          <w:tcPr>
            <w:tcW w:w="2069" w:type="dxa"/>
          </w:tcPr>
          <w:p w14:paraId="5C52CD2D" w14:textId="77777777" w:rsidR="009E3BC3" w:rsidRDefault="009E3BC3" w:rsidP="0089730A">
            <w:r>
              <w:t>Startdatum project:</w:t>
            </w:r>
          </w:p>
        </w:tc>
        <w:tc>
          <w:tcPr>
            <w:tcW w:w="6425" w:type="dxa"/>
          </w:tcPr>
          <w:p w14:paraId="6F961082" w14:textId="77777777" w:rsidR="009E3BC3" w:rsidRDefault="009E3BC3" w:rsidP="0089730A"/>
        </w:tc>
      </w:tr>
      <w:tr w:rsidR="009E3BC3" w14:paraId="0B645E54" w14:textId="77777777" w:rsidTr="0089730A">
        <w:tc>
          <w:tcPr>
            <w:tcW w:w="2069" w:type="dxa"/>
          </w:tcPr>
          <w:p w14:paraId="1FAEC29F" w14:textId="77777777" w:rsidR="009E3BC3" w:rsidRDefault="009E3BC3" w:rsidP="0089730A">
            <w:r>
              <w:t>Einddatum project:</w:t>
            </w:r>
          </w:p>
        </w:tc>
        <w:tc>
          <w:tcPr>
            <w:tcW w:w="6425" w:type="dxa"/>
          </w:tcPr>
          <w:p w14:paraId="0E6D1FA9" w14:textId="77777777" w:rsidR="009E3BC3" w:rsidRDefault="009E3BC3" w:rsidP="0089730A"/>
        </w:tc>
      </w:tr>
      <w:tr w:rsidR="009E3BC3" w14:paraId="44076C50" w14:textId="77777777" w:rsidTr="0089730A">
        <w:tc>
          <w:tcPr>
            <w:tcW w:w="2069" w:type="dxa"/>
          </w:tcPr>
          <w:p w14:paraId="24837E61" w14:textId="77777777" w:rsidR="009E3BC3" w:rsidRDefault="009E3BC3" w:rsidP="0089730A">
            <w:r>
              <w:t>Datum rapportage:</w:t>
            </w:r>
          </w:p>
        </w:tc>
        <w:tc>
          <w:tcPr>
            <w:tcW w:w="6425" w:type="dxa"/>
          </w:tcPr>
          <w:p w14:paraId="63941C1D" w14:textId="77777777" w:rsidR="009E3BC3" w:rsidRDefault="009E3BC3" w:rsidP="0089730A"/>
        </w:tc>
      </w:tr>
      <w:tr w:rsidR="009E3BC3" w14:paraId="1A9F5944" w14:textId="77777777" w:rsidTr="0089730A">
        <w:tc>
          <w:tcPr>
            <w:tcW w:w="2069" w:type="dxa"/>
          </w:tcPr>
          <w:p w14:paraId="6BD3027D" w14:textId="77777777" w:rsidR="009E3BC3" w:rsidRDefault="009E3BC3" w:rsidP="0089730A">
            <w:r>
              <w:t>Rapportageperiode:</w:t>
            </w:r>
          </w:p>
        </w:tc>
        <w:tc>
          <w:tcPr>
            <w:tcW w:w="6425" w:type="dxa"/>
          </w:tcPr>
          <w:p w14:paraId="191375EA" w14:textId="77777777" w:rsidR="009E3BC3" w:rsidRDefault="009E3BC3" w:rsidP="0089730A"/>
        </w:tc>
      </w:tr>
    </w:tbl>
    <w:p w14:paraId="4F4FDA5E" w14:textId="77777777" w:rsidR="009E3BC3" w:rsidRPr="00116ECC" w:rsidRDefault="009E3BC3" w:rsidP="009E3BC3"/>
    <w:p w14:paraId="45792CA1" w14:textId="77777777" w:rsidR="009E3BC3" w:rsidRDefault="009E3BC3" w:rsidP="009E3BC3">
      <w:pPr>
        <w:pStyle w:val="Kop1"/>
      </w:pPr>
      <w:r w:rsidRPr="00116ECC">
        <w:rPr>
          <w:bCs w:val="0"/>
          <w:caps w:val="0"/>
        </w:rPr>
        <w:t>2.</w:t>
      </w:r>
      <w:r>
        <w:t xml:space="preserve"> Gegevens projectleider</w:t>
      </w:r>
    </w:p>
    <w:tbl>
      <w:tblPr>
        <w:tblStyle w:val="Tabelraster"/>
        <w:tblW w:w="0" w:type="auto"/>
        <w:tblLook w:val="04A0" w:firstRow="1" w:lastRow="0" w:firstColumn="1" w:lastColumn="0" w:noHBand="0" w:noVBand="1"/>
      </w:tblPr>
      <w:tblGrid>
        <w:gridCol w:w="2050"/>
        <w:gridCol w:w="6444"/>
      </w:tblGrid>
      <w:tr w:rsidR="009E3BC3" w14:paraId="383D4FA6" w14:textId="77777777" w:rsidTr="00A93F79">
        <w:tc>
          <w:tcPr>
            <w:tcW w:w="2050" w:type="dxa"/>
          </w:tcPr>
          <w:p w14:paraId="47D9C1FE" w14:textId="77777777" w:rsidR="009E3BC3" w:rsidRDefault="009E3BC3" w:rsidP="0089730A">
            <w:r>
              <w:t>Naam:</w:t>
            </w:r>
          </w:p>
        </w:tc>
        <w:tc>
          <w:tcPr>
            <w:tcW w:w="6444" w:type="dxa"/>
          </w:tcPr>
          <w:p w14:paraId="07F40A57" w14:textId="77777777" w:rsidR="009E3BC3" w:rsidRDefault="009E3BC3" w:rsidP="0089730A"/>
        </w:tc>
      </w:tr>
      <w:tr w:rsidR="009E3BC3" w14:paraId="148EF53E" w14:textId="77777777" w:rsidTr="00A93F79">
        <w:tc>
          <w:tcPr>
            <w:tcW w:w="2050" w:type="dxa"/>
          </w:tcPr>
          <w:p w14:paraId="232554F2" w14:textId="77777777" w:rsidR="009E3BC3" w:rsidRDefault="009E3BC3" w:rsidP="0089730A">
            <w:r>
              <w:t>Telefoonnummer:</w:t>
            </w:r>
          </w:p>
        </w:tc>
        <w:tc>
          <w:tcPr>
            <w:tcW w:w="6444" w:type="dxa"/>
          </w:tcPr>
          <w:p w14:paraId="6A387FE2" w14:textId="77777777" w:rsidR="009E3BC3" w:rsidRDefault="009E3BC3" w:rsidP="0089730A"/>
        </w:tc>
      </w:tr>
      <w:tr w:rsidR="009E3BC3" w14:paraId="1E48C17B" w14:textId="77777777" w:rsidTr="00A93F79">
        <w:tc>
          <w:tcPr>
            <w:tcW w:w="2050" w:type="dxa"/>
          </w:tcPr>
          <w:p w14:paraId="4B6313D4" w14:textId="77777777" w:rsidR="009E3BC3" w:rsidRDefault="009E3BC3" w:rsidP="0089730A">
            <w:r>
              <w:t>E-mailadres:</w:t>
            </w:r>
          </w:p>
        </w:tc>
        <w:tc>
          <w:tcPr>
            <w:tcW w:w="6444" w:type="dxa"/>
          </w:tcPr>
          <w:p w14:paraId="32FC90B8" w14:textId="77777777" w:rsidR="009E3BC3" w:rsidRDefault="009E3BC3" w:rsidP="0089730A"/>
        </w:tc>
      </w:tr>
      <w:tr w:rsidR="009E3BC3" w14:paraId="4C52AFFF" w14:textId="77777777" w:rsidTr="00302E87">
        <w:trPr>
          <w:trHeight w:val="660"/>
        </w:trPr>
        <w:tc>
          <w:tcPr>
            <w:tcW w:w="2050" w:type="dxa"/>
          </w:tcPr>
          <w:p w14:paraId="68334EF8" w14:textId="77777777" w:rsidR="009E3BC3" w:rsidRDefault="009E3BC3" w:rsidP="0089730A">
            <w:r>
              <w:t>Handtekening:</w:t>
            </w:r>
          </w:p>
        </w:tc>
        <w:tc>
          <w:tcPr>
            <w:tcW w:w="6444" w:type="dxa"/>
          </w:tcPr>
          <w:p w14:paraId="13695E48" w14:textId="77777777" w:rsidR="009E3BC3" w:rsidRDefault="009E3BC3" w:rsidP="0089730A"/>
        </w:tc>
      </w:tr>
    </w:tbl>
    <w:p w14:paraId="1B369A30" w14:textId="77777777" w:rsidR="009E3BC3" w:rsidRPr="00116ECC" w:rsidRDefault="009E3BC3" w:rsidP="009E3BC3"/>
    <w:p w14:paraId="18C5E108" w14:textId="77777777" w:rsidR="009E3BC3" w:rsidRDefault="009E3BC3" w:rsidP="009E3BC3">
      <w:pPr>
        <w:pStyle w:val="Kop1"/>
      </w:pPr>
      <w:r>
        <w:t>3. Verloop project</w:t>
      </w:r>
    </w:p>
    <w:tbl>
      <w:tblPr>
        <w:tblStyle w:val="Tabelraster"/>
        <w:tblW w:w="0" w:type="auto"/>
        <w:tblLook w:val="04A0" w:firstRow="1" w:lastRow="0" w:firstColumn="1" w:lastColumn="0" w:noHBand="0" w:noVBand="1"/>
      </w:tblPr>
      <w:tblGrid>
        <w:gridCol w:w="8494"/>
      </w:tblGrid>
      <w:tr w:rsidR="009E3BC3" w14:paraId="3A0D898B" w14:textId="77777777" w:rsidTr="00A93F79">
        <w:tc>
          <w:tcPr>
            <w:tcW w:w="8494" w:type="dxa"/>
          </w:tcPr>
          <w:p w14:paraId="6A8CE3D6" w14:textId="04787B7C" w:rsidR="009E3BC3" w:rsidRDefault="009E3BC3" w:rsidP="0089730A">
            <w:pPr>
              <w:rPr>
                <w:rFonts w:eastAsiaTheme="majorEastAsia" w:cstheme="majorBidi"/>
                <w:bCs/>
                <w:caps/>
                <w:color w:val="1CBF87"/>
                <w:szCs w:val="26"/>
              </w:rPr>
            </w:pPr>
            <w:r>
              <w:t>3a. Doelstelling project</w:t>
            </w:r>
            <w:r w:rsidR="00030FB7">
              <w:t>:</w:t>
            </w:r>
          </w:p>
        </w:tc>
      </w:tr>
      <w:tr w:rsidR="009E3BC3" w14:paraId="41510C02" w14:textId="77777777" w:rsidTr="00A93F79">
        <w:tc>
          <w:tcPr>
            <w:tcW w:w="8494" w:type="dxa"/>
          </w:tcPr>
          <w:p w14:paraId="34627C8D" w14:textId="1F33FA3F" w:rsidR="001E07E3" w:rsidRDefault="001E07E3" w:rsidP="0089730A">
            <w:pPr>
              <w:pStyle w:val="Geenafstand"/>
            </w:pPr>
          </w:p>
        </w:tc>
      </w:tr>
    </w:tbl>
    <w:p w14:paraId="5D4679F3" w14:textId="77777777" w:rsidR="009E3BC3" w:rsidRDefault="009E3BC3" w:rsidP="009E3BC3"/>
    <w:tbl>
      <w:tblPr>
        <w:tblStyle w:val="Tabelraster"/>
        <w:tblW w:w="0" w:type="auto"/>
        <w:tblLook w:val="04A0" w:firstRow="1" w:lastRow="0" w:firstColumn="1" w:lastColumn="0" w:noHBand="0" w:noVBand="1"/>
      </w:tblPr>
      <w:tblGrid>
        <w:gridCol w:w="8494"/>
      </w:tblGrid>
      <w:tr w:rsidR="009E3BC3" w14:paraId="56238C4B" w14:textId="77777777" w:rsidTr="0089730A">
        <w:tc>
          <w:tcPr>
            <w:tcW w:w="8494" w:type="dxa"/>
          </w:tcPr>
          <w:p w14:paraId="73C13538" w14:textId="334C00D1" w:rsidR="009E3BC3" w:rsidRDefault="009E3BC3" w:rsidP="0089730A">
            <w:pPr>
              <w:rPr>
                <w:rFonts w:eastAsiaTheme="majorEastAsia" w:cstheme="majorBidi"/>
                <w:bCs/>
                <w:caps/>
                <w:color w:val="1CBF87"/>
                <w:szCs w:val="26"/>
              </w:rPr>
            </w:pPr>
            <w:r>
              <w:t>3b. Geef een korte samenvatting van het verloop tot nu toe</w:t>
            </w:r>
            <w:r w:rsidR="00B57B3F">
              <w:t>.</w:t>
            </w:r>
          </w:p>
        </w:tc>
      </w:tr>
      <w:tr w:rsidR="009E3BC3" w14:paraId="5DD23E62" w14:textId="77777777" w:rsidTr="0089730A">
        <w:tc>
          <w:tcPr>
            <w:tcW w:w="8494" w:type="dxa"/>
          </w:tcPr>
          <w:p w14:paraId="2CCA0944" w14:textId="77777777" w:rsidR="009E3BC3" w:rsidRDefault="009E3BC3" w:rsidP="0089730A">
            <w:pPr>
              <w:pStyle w:val="Geenafstand"/>
            </w:pPr>
          </w:p>
        </w:tc>
      </w:tr>
    </w:tbl>
    <w:p w14:paraId="65B016C8" w14:textId="77777777" w:rsidR="009E3BC3" w:rsidRDefault="009E3BC3" w:rsidP="009E3BC3"/>
    <w:tbl>
      <w:tblPr>
        <w:tblStyle w:val="Tabelraster"/>
        <w:tblW w:w="0" w:type="auto"/>
        <w:tblLook w:val="04A0" w:firstRow="1" w:lastRow="0" w:firstColumn="1" w:lastColumn="0" w:noHBand="0" w:noVBand="1"/>
      </w:tblPr>
      <w:tblGrid>
        <w:gridCol w:w="8494"/>
      </w:tblGrid>
      <w:tr w:rsidR="009E3BC3" w14:paraId="19BAA2E2" w14:textId="77777777" w:rsidTr="0089730A">
        <w:tc>
          <w:tcPr>
            <w:tcW w:w="9778" w:type="dxa"/>
          </w:tcPr>
          <w:p w14:paraId="2F66E70D" w14:textId="2A7691F2" w:rsidR="009E3BC3" w:rsidRPr="00734432" w:rsidRDefault="009E3BC3" w:rsidP="0089730A">
            <w:r>
              <w:t xml:space="preserve">3c. </w:t>
            </w:r>
            <w:r w:rsidRPr="00D65B95">
              <w:t>Wat zijn de belangrijkste bevorderende en/of belemmerende factoren voor de voortgang van uw project?</w:t>
            </w:r>
            <w:r>
              <w:t xml:space="preserve"> Wat is het dat uw project mogelijk doet slagen en waar loopt u tegenaan bij de uitvoering?</w:t>
            </w:r>
          </w:p>
        </w:tc>
      </w:tr>
      <w:tr w:rsidR="009E3BC3" w14:paraId="4379D31D" w14:textId="77777777" w:rsidTr="0089730A">
        <w:tc>
          <w:tcPr>
            <w:tcW w:w="9778" w:type="dxa"/>
          </w:tcPr>
          <w:p w14:paraId="280784AE" w14:textId="77777777" w:rsidR="009E3BC3" w:rsidRDefault="009E3BC3" w:rsidP="0089730A">
            <w:pPr>
              <w:pStyle w:val="Geenafstand"/>
            </w:pPr>
          </w:p>
        </w:tc>
      </w:tr>
    </w:tbl>
    <w:p w14:paraId="33A4D973" w14:textId="77777777" w:rsidR="009E3BC3" w:rsidRDefault="009E3BC3" w:rsidP="009E3BC3"/>
    <w:tbl>
      <w:tblPr>
        <w:tblStyle w:val="Tabelraster"/>
        <w:tblW w:w="0" w:type="auto"/>
        <w:tblLook w:val="04A0" w:firstRow="1" w:lastRow="0" w:firstColumn="1" w:lastColumn="0" w:noHBand="0" w:noVBand="1"/>
      </w:tblPr>
      <w:tblGrid>
        <w:gridCol w:w="8494"/>
      </w:tblGrid>
      <w:tr w:rsidR="009E3BC3" w14:paraId="13A58324" w14:textId="77777777" w:rsidTr="0089730A">
        <w:tc>
          <w:tcPr>
            <w:tcW w:w="9778" w:type="dxa"/>
          </w:tcPr>
          <w:p w14:paraId="5636E96B" w14:textId="5DEB1693" w:rsidR="009E3BC3" w:rsidRDefault="009E3BC3" w:rsidP="0089730A">
            <w:pPr>
              <w:rPr>
                <w:rFonts w:eastAsiaTheme="majorEastAsia" w:cstheme="majorBidi"/>
                <w:bCs/>
                <w:caps/>
                <w:color w:val="1CBF87"/>
                <w:szCs w:val="26"/>
              </w:rPr>
            </w:pPr>
            <w:r>
              <w:t xml:space="preserve">3d. Zijn er </w:t>
            </w:r>
            <w:r w:rsidR="00265846">
              <w:t xml:space="preserve">in uw project </w:t>
            </w:r>
            <w:r w:rsidR="00677A63">
              <w:t xml:space="preserve">inhoudelijke afwijkingen </w:t>
            </w:r>
            <w:r w:rsidR="00265846">
              <w:t xml:space="preserve">(o.a. doelstellingen, activiteiten) </w:t>
            </w:r>
            <w:r>
              <w:t xml:space="preserve">van het oorspronkelijke projectplan? </w:t>
            </w:r>
          </w:p>
        </w:tc>
      </w:tr>
      <w:tr w:rsidR="009E3BC3" w14:paraId="00003D72" w14:textId="77777777" w:rsidTr="0089730A">
        <w:tc>
          <w:tcPr>
            <w:tcW w:w="9778" w:type="dxa"/>
          </w:tcPr>
          <w:p w14:paraId="4FA4CAAD" w14:textId="77777777" w:rsidR="009E3BC3" w:rsidRDefault="009E3BC3" w:rsidP="0089730A">
            <w:pPr>
              <w:pStyle w:val="Geenafstand"/>
            </w:pPr>
          </w:p>
        </w:tc>
      </w:tr>
    </w:tbl>
    <w:p w14:paraId="2441F5CA" w14:textId="77777777" w:rsidR="009E3BC3" w:rsidRDefault="009E3BC3" w:rsidP="009E3BC3">
      <w:pPr>
        <w:rPr>
          <w:rFonts w:eastAsiaTheme="majorEastAsia" w:cstheme="majorBidi"/>
          <w:bCs/>
          <w:caps/>
          <w:color w:val="1CBF87"/>
          <w:szCs w:val="26"/>
        </w:rPr>
      </w:pPr>
    </w:p>
    <w:tbl>
      <w:tblPr>
        <w:tblStyle w:val="Tabelraster"/>
        <w:tblW w:w="0" w:type="auto"/>
        <w:tblLook w:val="04A0" w:firstRow="1" w:lastRow="0" w:firstColumn="1" w:lastColumn="0" w:noHBand="0" w:noVBand="1"/>
      </w:tblPr>
      <w:tblGrid>
        <w:gridCol w:w="8494"/>
      </w:tblGrid>
      <w:tr w:rsidR="009E3BC3" w14:paraId="509A5CFD" w14:textId="77777777" w:rsidTr="0089730A">
        <w:tc>
          <w:tcPr>
            <w:tcW w:w="9778" w:type="dxa"/>
          </w:tcPr>
          <w:p w14:paraId="117F02C8" w14:textId="5B02BECE" w:rsidR="009E3BC3" w:rsidRDefault="009E3BC3" w:rsidP="0089730A">
            <w:pPr>
              <w:rPr>
                <w:rFonts w:eastAsiaTheme="majorEastAsia" w:cstheme="majorBidi"/>
                <w:bCs/>
                <w:caps/>
                <w:color w:val="1CBF87"/>
                <w:szCs w:val="26"/>
              </w:rPr>
            </w:pPr>
            <w:r>
              <w:t>3e. Zijn er afwijkingen van het oorspronkelijke projectplan</w:t>
            </w:r>
            <w:r w:rsidR="00677A63">
              <w:t xml:space="preserve"> in de planning van uw project</w:t>
            </w:r>
            <w:r>
              <w:t xml:space="preserve">? </w:t>
            </w:r>
          </w:p>
        </w:tc>
      </w:tr>
      <w:tr w:rsidR="009E3BC3" w14:paraId="6C4560E8" w14:textId="77777777" w:rsidTr="0089730A">
        <w:tc>
          <w:tcPr>
            <w:tcW w:w="9778" w:type="dxa"/>
          </w:tcPr>
          <w:p w14:paraId="4CEE47CD" w14:textId="77777777" w:rsidR="009E3BC3" w:rsidRDefault="009E3BC3" w:rsidP="0089730A">
            <w:pPr>
              <w:pStyle w:val="Geenafstand"/>
            </w:pPr>
          </w:p>
        </w:tc>
      </w:tr>
    </w:tbl>
    <w:p w14:paraId="3CA39187" w14:textId="77777777" w:rsidR="009E3BC3" w:rsidRPr="00B4196C" w:rsidRDefault="009E3BC3" w:rsidP="009E3BC3">
      <w:pPr>
        <w:rPr>
          <w:rFonts w:eastAsiaTheme="majorEastAsia" w:cstheme="majorBidi"/>
          <w:bCs/>
          <w:caps/>
          <w:color w:val="1CBF87"/>
          <w:szCs w:val="26"/>
        </w:rPr>
      </w:pPr>
    </w:p>
    <w:tbl>
      <w:tblPr>
        <w:tblStyle w:val="Tabelraster"/>
        <w:tblW w:w="0" w:type="auto"/>
        <w:tblLook w:val="04A0" w:firstRow="1" w:lastRow="0" w:firstColumn="1" w:lastColumn="0" w:noHBand="0" w:noVBand="1"/>
      </w:tblPr>
      <w:tblGrid>
        <w:gridCol w:w="8494"/>
      </w:tblGrid>
      <w:tr w:rsidR="009E3BC3" w14:paraId="6BB357A2" w14:textId="77777777" w:rsidTr="0089730A">
        <w:tc>
          <w:tcPr>
            <w:tcW w:w="9778" w:type="dxa"/>
          </w:tcPr>
          <w:p w14:paraId="6A12BB96" w14:textId="3899F86C" w:rsidR="009E3BC3" w:rsidRDefault="009E3BC3" w:rsidP="0089730A">
            <w:pPr>
              <w:rPr>
                <w:rFonts w:eastAsiaTheme="majorEastAsia" w:cstheme="majorBidi"/>
                <w:bCs/>
                <w:caps/>
                <w:szCs w:val="26"/>
              </w:rPr>
            </w:pPr>
            <w:r>
              <w:t xml:space="preserve">3f. Zijn er financiële afwijkingen </w:t>
            </w:r>
            <w:r w:rsidR="00265846">
              <w:t xml:space="preserve">(incl. begroting en dekkingsplan) </w:t>
            </w:r>
            <w:r>
              <w:t xml:space="preserve">van het oorspronkelijke projectplan? </w:t>
            </w:r>
          </w:p>
        </w:tc>
      </w:tr>
      <w:tr w:rsidR="009E3BC3" w14:paraId="603F440E" w14:textId="77777777" w:rsidTr="0089730A">
        <w:tc>
          <w:tcPr>
            <w:tcW w:w="9778" w:type="dxa"/>
          </w:tcPr>
          <w:p w14:paraId="5A35E281" w14:textId="77777777" w:rsidR="009E3BC3" w:rsidRDefault="009E3BC3" w:rsidP="0089730A">
            <w:pPr>
              <w:pStyle w:val="Geenafstand"/>
            </w:pPr>
          </w:p>
        </w:tc>
      </w:tr>
    </w:tbl>
    <w:p w14:paraId="7622BB14" w14:textId="77777777" w:rsidR="009E3BC3" w:rsidRPr="00A4654A" w:rsidRDefault="009E3BC3" w:rsidP="009E3BC3"/>
    <w:tbl>
      <w:tblPr>
        <w:tblStyle w:val="Tabelraster"/>
        <w:tblW w:w="0" w:type="auto"/>
        <w:tblLook w:val="04A0" w:firstRow="1" w:lastRow="0" w:firstColumn="1" w:lastColumn="0" w:noHBand="0" w:noVBand="1"/>
      </w:tblPr>
      <w:tblGrid>
        <w:gridCol w:w="8494"/>
      </w:tblGrid>
      <w:tr w:rsidR="009E3BC3" w14:paraId="3816DA9F" w14:textId="77777777" w:rsidTr="0089730A">
        <w:tc>
          <w:tcPr>
            <w:tcW w:w="9778" w:type="dxa"/>
          </w:tcPr>
          <w:p w14:paraId="2D6FE0FB" w14:textId="653BF21F" w:rsidR="009E3BC3" w:rsidRDefault="009E3BC3" w:rsidP="0089730A">
            <w:pPr>
              <w:rPr>
                <w:rFonts w:eastAsiaTheme="majorEastAsia" w:cstheme="majorBidi"/>
                <w:bCs/>
                <w:caps/>
                <w:szCs w:val="26"/>
              </w:rPr>
            </w:pPr>
            <w:r>
              <w:t xml:space="preserve">3g. </w:t>
            </w:r>
            <w:r w:rsidR="00583AA7">
              <w:t>Zijn er andere</w:t>
            </w:r>
            <w:r>
              <w:t xml:space="preserve"> afwijkingen van het oorspronkelijke projectplan? </w:t>
            </w:r>
          </w:p>
        </w:tc>
      </w:tr>
      <w:tr w:rsidR="009E3BC3" w14:paraId="7530A955" w14:textId="77777777" w:rsidTr="0089730A">
        <w:trPr>
          <w:trHeight w:val="70"/>
        </w:trPr>
        <w:tc>
          <w:tcPr>
            <w:tcW w:w="9778" w:type="dxa"/>
          </w:tcPr>
          <w:p w14:paraId="5FCDCCA4" w14:textId="77777777" w:rsidR="009E3BC3" w:rsidRDefault="009E3BC3" w:rsidP="0089730A">
            <w:pPr>
              <w:pStyle w:val="Geenafstand"/>
            </w:pPr>
          </w:p>
        </w:tc>
      </w:tr>
    </w:tbl>
    <w:p w14:paraId="66DD2873" w14:textId="77777777" w:rsidR="009E3BC3" w:rsidRDefault="009E3BC3" w:rsidP="009E3BC3"/>
    <w:p w14:paraId="4D65A64F" w14:textId="77777777" w:rsidR="009E3BC3" w:rsidRDefault="009E3BC3" w:rsidP="009E3BC3">
      <w:pPr>
        <w:pStyle w:val="Kop1"/>
      </w:pPr>
      <w:r>
        <w:t>4. doelgroep</w:t>
      </w:r>
    </w:p>
    <w:tbl>
      <w:tblPr>
        <w:tblStyle w:val="Tabelraster"/>
        <w:tblW w:w="0" w:type="auto"/>
        <w:tblLook w:val="04A0" w:firstRow="1" w:lastRow="0" w:firstColumn="1" w:lastColumn="0" w:noHBand="0" w:noVBand="1"/>
      </w:tblPr>
      <w:tblGrid>
        <w:gridCol w:w="8494"/>
      </w:tblGrid>
      <w:tr w:rsidR="00527584" w14:paraId="614C015D" w14:textId="77777777" w:rsidTr="00A93F79">
        <w:tc>
          <w:tcPr>
            <w:tcW w:w="8494" w:type="dxa"/>
          </w:tcPr>
          <w:p w14:paraId="43C114E9" w14:textId="20CF6DFB" w:rsidR="00527584" w:rsidRPr="00EA7EE3" w:rsidRDefault="00527584" w:rsidP="00D177A5">
            <w:pPr>
              <w:pStyle w:val="Geenafstand"/>
              <w:rPr>
                <w:rFonts w:ascii="Calibri" w:eastAsia="Calibri" w:hAnsi="Calibri" w:cs="Times New Roman"/>
                <w:szCs w:val="40"/>
              </w:rPr>
            </w:pPr>
            <w:r w:rsidRPr="00EA7EE3">
              <w:rPr>
                <w:rFonts w:ascii="Calibri" w:eastAsia="Calibri" w:hAnsi="Calibri" w:cs="Times New Roman"/>
                <w:szCs w:val="40"/>
              </w:rPr>
              <w:t>4</w:t>
            </w:r>
            <w:r w:rsidR="00304A74">
              <w:rPr>
                <w:rFonts w:ascii="Calibri" w:eastAsia="Calibri" w:hAnsi="Calibri" w:cs="Times New Roman"/>
                <w:szCs w:val="40"/>
              </w:rPr>
              <w:t>a</w:t>
            </w:r>
            <w:r w:rsidRPr="00EA7EE3">
              <w:rPr>
                <w:rFonts w:ascii="Calibri" w:eastAsia="Calibri" w:hAnsi="Calibri" w:cs="Times New Roman"/>
                <w:szCs w:val="40"/>
              </w:rPr>
              <w:t xml:space="preserve">. Hoeveel </w:t>
            </w:r>
            <w:r>
              <w:t xml:space="preserve">mensen met een langdurige beperking </w:t>
            </w:r>
            <w:r w:rsidR="002F73A4">
              <w:t xml:space="preserve">op het vlak van gezondheid </w:t>
            </w:r>
            <w:r w:rsidRPr="00EA7EE3">
              <w:rPr>
                <w:rFonts w:ascii="Calibri" w:eastAsia="Calibri" w:hAnsi="Calibri" w:cs="Times New Roman"/>
                <w:szCs w:val="40"/>
              </w:rPr>
              <w:t>heeft u tot nu toe bereikt?</w:t>
            </w:r>
            <w:r w:rsidR="00265846">
              <w:rPr>
                <w:rFonts w:ascii="Calibri" w:eastAsia="Calibri" w:hAnsi="Calibri" w:cs="Times New Roman"/>
                <w:szCs w:val="40"/>
              </w:rPr>
              <w:t xml:space="preserve"> </w:t>
            </w:r>
            <w:r w:rsidR="00265846">
              <w:t>M</w:t>
            </w:r>
            <w:r w:rsidR="00265846" w:rsidRPr="00A93F79">
              <w:t>et bereiken van de doelgroep bedoelen we deelname van de doelgroep aan het project</w:t>
            </w:r>
            <w:r w:rsidR="00677A63">
              <w:t xml:space="preserve"> óf </w:t>
            </w:r>
            <w:r w:rsidR="00265846" w:rsidRPr="00A93F79">
              <w:t>effect hebben op de doelgroep.</w:t>
            </w:r>
          </w:p>
        </w:tc>
      </w:tr>
      <w:tr w:rsidR="00527584" w14:paraId="312D769F" w14:textId="77777777" w:rsidTr="00A93F79">
        <w:tc>
          <w:tcPr>
            <w:tcW w:w="8494" w:type="dxa"/>
          </w:tcPr>
          <w:p w14:paraId="3BDD3B01" w14:textId="77777777" w:rsidR="00527584" w:rsidRDefault="00527584" w:rsidP="00D177A5">
            <w:pPr>
              <w:pStyle w:val="Geenafstand"/>
            </w:pPr>
          </w:p>
        </w:tc>
      </w:tr>
    </w:tbl>
    <w:p w14:paraId="38983F4C" w14:textId="77777777" w:rsidR="00527584" w:rsidRDefault="00527584" w:rsidP="009E3BC3"/>
    <w:tbl>
      <w:tblPr>
        <w:tblStyle w:val="Tabelraster"/>
        <w:tblW w:w="0" w:type="auto"/>
        <w:tblLook w:val="04A0" w:firstRow="1" w:lastRow="0" w:firstColumn="1" w:lastColumn="0" w:noHBand="0" w:noVBand="1"/>
      </w:tblPr>
      <w:tblGrid>
        <w:gridCol w:w="8494"/>
      </w:tblGrid>
      <w:tr w:rsidR="009E3BC3" w14:paraId="0C1B1736" w14:textId="77777777" w:rsidTr="0089730A">
        <w:tc>
          <w:tcPr>
            <w:tcW w:w="9778" w:type="dxa"/>
          </w:tcPr>
          <w:p w14:paraId="46C4EF3F" w14:textId="5C801B44" w:rsidR="009E3BC3" w:rsidRDefault="009E3BC3" w:rsidP="0089730A">
            <w:pPr>
              <w:rPr>
                <w:rFonts w:eastAsiaTheme="majorEastAsia" w:cstheme="majorBidi"/>
                <w:bCs/>
                <w:caps/>
                <w:color w:val="1CBF87"/>
                <w:szCs w:val="26"/>
              </w:rPr>
            </w:pPr>
            <w:r>
              <w:t>4</w:t>
            </w:r>
            <w:r w:rsidR="00304A74">
              <w:t>b</w:t>
            </w:r>
            <w:r>
              <w:t xml:space="preserve">. Hoeveel </w:t>
            </w:r>
            <w:r w:rsidR="002E7B42">
              <w:t>mensen met een langdurige beperking</w:t>
            </w:r>
            <w:r>
              <w:t xml:space="preserve"> was u van plan te bereiken en verwacht u dit aantal te </w:t>
            </w:r>
            <w:r w:rsidR="00265846">
              <w:t>halen</w:t>
            </w:r>
            <w:r>
              <w:t>?</w:t>
            </w:r>
          </w:p>
        </w:tc>
      </w:tr>
      <w:tr w:rsidR="009E3BC3" w14:paraId="31E9396D" w14:textId="77777777" w:rsidTr="0089730A">
        <w:tc>
          <w:tcPr>
            <w:tcW w:w="9778" w:type="dxa"/>
          </w:tcPr>
          <w:p w14:paraId="0656257F" w14:textId="77777777" w:rsidR="009E3BC3" w:rsidRDefault="009E3BC3" w:rsidP="0089730A">
            <w:pPr>
              <w:pStyle w:val="Geenafstand"/>
            </w:pPr>
          </w:p>
        </w:tc>
      </w:tr>
    </w:tbl>
    <w:p w14:paraId="5B4CDE97" w14:textId="77777777" w:rsidR="009E3BC3" w:rsidRDefault="009E3BC3" w:rsidP="009E3BC3"/>
    <w:tbl>
      <w:tblPr>
        <w:tblStyle w:val="Tabelraster"/>
        <w:tblW w:w="0" w:type="auto"/>
        <w:tblLook w:val="04A0" w:firstRow="1" w:lastRow="0" w:firstColumn="1" w:lastColumn="0" w:noHBand="0" w:noVBand="1"/>
      </w:tblPr>
      <w:tblGrid>
        <w:gridCol w:w="8494"/>
      </w:tblGrid>
      <w:tr w:rsidR="009E3BC3" w14:paraId="4FF65557" w14:textId="77777777" w:rsidTr="0089730A">
        <w:tc>
          <w:tcPr>
            <w:tcW w:w="9778" w:type="dxa"/>
          </w:tcPr>
          <w:p w14:paraId="2F043873" w14:textId="37275F2E" w:rsidR="009E3BC3" w:rsidRDefault="009E3BC3" w:rsidP="0089730A">
            <w:pPr>
              <w:rPr>
                <w:rFonts w:eastAsiaTheme="majorEastAsia" w:cstheme="majorBidi"/>
                <w:bCs/>
                <w:caps/>
                <w:color w:val="1CBF87"/>
                <w:szCs w:val="26"/>
              </w:rPr>
            </w:pPr>
            <w:r>
              <w:t>4</w:t>
            </w:r>
            <w:r w:rsidR="00304A74">
              <w:t>c</w:t>
            </w:r>
            <w:r>
              <w:t xml:space="preserve">. </w:t>
            </w:r>
            <w:r w:rsidR="00D3291B">
              <w:t xml:space="preserve">Zijn er mensen </w:t>
            </w:r>
            <w:r w:rsidR="007E37F9">
              <w:t xml:space="preserve">buiten de doelgroep van Klein Geluk die u </w:t>
            </w:r>
            <w:r w:rsidR="00265846">
              <w:t>(</w:t>
            </w:r>
            <w:r w:rsidR="00304A74">
              <w:t>tot nu toe</w:t>
            </w:r>
            <w:r w:rsidR="00265846">
              <w:t>)</w:t>
            </w:r>
            <w:r w:rsidR="00304A74">
              <w:t xml:space="preserve"> heeft bereikt</w:t>
            </w:r>
            <w:r w:rsidR="00B57B3F">
              <w:t>?</w:t>
            </w:r>
          </w:p>
        </w:tc>
      </w:tr>
      <w:tr w:rsidR="009E3BC3" w14:paraId="5B023F5A" w14:textId="77777777" w:rsidTr="0089730A">
        <w:tc>
          <w:tcPr>
            <w:tcW w:w="9778" w:type="dxa"/>
          </w:tcPr>
          <w:p w14:paraId="3834C1F9" w14:textId="77777777" w:rsidR="009E3BC3" w:rsidRDefault="009E3BC3" w:rsidP="0089730A">
            <w:pPr>
              <w:pStyle w:val="Geenafstand"/>
            </w:pPr>
          </w:p>
        </w:tc>
      </w:tr>
    </w:tbl>
    <w:p w14:paraId="4A8544D8" w14:textId="77777777" w:rsidR="009E3BC3" w:rsidRDefault="009E3BC3" w:rsidP="009E3BC3"/>
    <w:tbl>
      <w:tblPr>
        <w:tblStyle w:val="Tabelraster"/>
        <w:tblW w:w="0" w:type="auto"/>
        <w:tblLook w:val="04A0" w:firstRow="1" w:lastRow="0" w:firstColumn="1" w:lastColumn="0" w:noHBand="0" w:noVBand="1"/>
      </w:tblPr>
      <w:tblGrid>
        <w:gridCol w:w="8494"/>
      </w:tblGrid>
      <w:tr w:rsidR="009E3BC3" w14:paraId="547B2F8C" w14:textId="77777777" w:rsidTr="0089730A">
        <w:tc>
          <w:tcPr>
            <w:tcW w:w="9778" w:type="dxa"/>
          </w:tcPr>
          <w:p w14:paraId="75AEF85E" w14:textId="34DF4298" w:rsidR="009E3BC3" w:rsidRPr="00A91D83" w:rsidRDefault="009E3BC3" w:rsidP="0089730A">
            <w:pPr>
              <w:pStyle w:val="Geenafstand"/>
              <w:rPr>
                <w:rFonts w:ascii="Calibri" w:eastAsia="Calibri" w:hAnsi="Calibri" w:cs="Times New Roman"/>
                <w:szCs w:val="40"/>
              </w:rPr>
            </w:pPr>
            <w:r>
              <w:rPr>
                <w:rFonts w:ascii="Calibri" w:eastAsia="Calibri" w:hAnsi="Calibri" w:cs="Times New Roman"/>
                <w:szCs w:val="40"/>
              </w:rPr>
              <w:t>4</w:t>
            </w:r>
            <w:r w:rsidR="00A73E0F">
              <w:rPr>
                <w:rFonts w:ascii="Calibri" w:eastAsia="Calibri" w:hAnsi="Calibri" w:cs="Times New Roman"/>
                <w:szCs w:val="40"/>
              </w:rPr>
              <w:t>d</w:t>
            </w:r>
            <w:r w:rsidRPr="00F42DD9">
              <w:rPr>
                <w:rFonts w:ascii="Calibri" w:eastAsia="Calibri" w:hAnsi="Calibri" w:cs="Times New Roman"/>
                <w:szCs w:val="40"/>
              </w:rPr>
              <w:t>.</w:t>
            </w:r>
            <w:r>
              <w:rPr>
                <w:rFonts w:ascii="Calibri" w:eastAsia="Calibri" w:hAnsi="Calibri" w:cs="Times New Roman"/>
                <w:szCs w:val="40"/>
              </w:rPr>
              <w:t xml:space="preserve"> </w:t>
            </w:r>
            <w:r w:rsidRPr="00A91D83">
              <w:rPr>
                <w:rFonts w:ascii="Calibri" w:eastAsia="Calibri" w:hAnsi="Calibri" w:cs="Times New Roman"/>
                <w:szCs w:val="40"/>
              </w:rPr>
              <w:t xml:space="preserve">Hoe heeft u tot nu toe </w:t>
            </w:r>
            <w:r w:rsidR="00E936AC">
              <w:rPr>
                <w:rFonts w:ascii="Calibri" w:eastAsia="Calibri" w:hAnsi="Calibri" w:cs="Times New Roman"/>
                <w:szCs w:val="40"/>
              </w:rPr>
              <w:t>mensen met een langdurige beperking</w:t>
            </w:r>
            <w:r w:rsidRPr="00A91D83">
              <w:rPr>
                <w:rFonts w:ascii="Calibri" w:eastAsia="Calibri" w:hAnsi="Calibri" w:cs="Times New Roman"/>
                <w:szCs w:val="40"/>
              </w:rPr>
              <w:t xml:space="preserve"> betrokken bij uw project</w:t>
            </w:r>
            <w:r w:rsidR="00265846">
              <w:rPr>
                <w:rFonts w:ascii="Calibri" w:eastAsia="Calibri" w:hAnsi="Calibri" w:cs="Times New Roman"/>
                <w:szCs w:val="40"/>
              </w:rPr>
              <w:t>?</w:t>
            </w:r>
            <w:r w:rsidRPr="00A91D83">
              <w:rPr>
                <w:rFonts w:ascii="Calibri" w:eastAsia="Calibri" w:hAnsi="Calibri" w:cs="Times New Roman"/>
                <w:szCs w:val="40"/>
              </w:rPr>
              <w:t xml:space="preserve"> </w:t>
            </w:r>
            <w:r w:rsidR="00265846">
              <w:rPr>
                <w:rFonts w:ascii="Calibri" w:eastAsia="Calibri" w:hAnsi="Calibri" w:cs="Times New Roman"/>
                <w:szCs w:val="40"/>
              </w:rPr>
              <w:t>B</w:t>
            </w:r>
            <w:r w:rsidRPr="00A91D83">
              <w:rPr>
                <w:rFonts w:ascii="Calibri" w:eastAsia="Calibri" w:hAnsi="Calibri" w:cs="Times New Roman"/>
                <w:szCs w:val="40"/>
              </w:rPr>
              <w:t>eschrijf wat hier succesvol en minder succesvol aan is</w:t>
            </w:r>
            <w:r w:rsidR="00265846">
              <w:rPr>
                <w:rFonts w:ascii="Calibri" w:eastAsia="Calibri" w:hAnsi="Calibri" w:cs="Times New Roman"/>
                <w:szCs w:val="40"/>
              </w:rPr>
              <w:t>.</w:t>
            </w:r>
            <w:r>
              <w:rPr>
                <w:rFonts w:ascii="Calibri" w:eastAsia="Calibri" w:hAnsi="Calibri" w:cs="Times New Roman"/>
                <w:szCs w:val="40"/>
              </w:rPr>
              <w:t xml:space="preserve"> </w:t>
            </w:r>
            <w:r w:rsidR="00265846">
              <w:rPr>
                <w:rFonts w:ascii="Calibri" w:eastAsia="Calibri" w:hAnsi="Calibri" w:cs="Times New Roman"/>
                <w:szCs w:val="40"/>
              </w:rPr>
              <w:t>D</w:t>
            </w:r>
            <w:r>
              <w:rPr>
                <w:rFonts w:ascii="Calibri" w:eastAsia="Calibri" w:hAnsi="Calibri" w:cs="Times New Roman"/>
                <w:szCs w:val="40"/>
              </w:rPr>
              <w:t>enk aan verschillende manieren van betrekken</w:t>
            </w:r>
            <w:r w:rsidR="00B57B3F">
              <w:rPr>
                <w:rFonts w:ascii="Calibri" w:eastAsia="Calibri" w:hAnsi="Calibri" w:cs="Times New Roman"/>
                <w:szCs w:val="40"/>
              </w:rPr>
              <w:t>,</w:t>
            </w:r>
            <w:r>
              <w:rPr>
                <w:rFonts w:ascii="Calibri" w:eastAsia="Calibri" w:hAnsi="Calibri" w:cs="Times New Roman"/>
                <w:szCs w:val="40"/>
              </w:rPr>
              <w:t xml:space="preserve"> zoals alleen informeren, als gesprekspartner, als adviseur, als samenwerkingspartner en als regisseur.</w:t>
            </w:r>
          </w:p>
        </w:tc>
      </w:tr>
      <w:tr w:rsidR="009E3BC3" w14:paraId="5753E1A8" w14:textId="77777777" w:rsidTr="0089730A">
        <w:tc>
          <w:tcPr>
            <w:tcW w:w="9778" w:type="dxa"/>
          </w:tcPr>
          <w:p w14:paraId="14DC0260" w14:textId="77777777" w:rsidR="009E3BC3" w:rsidRDefault="009E3BC3" w:rsidP="0089730A">
            <w:pPr>
              <w:pStyle w:val="Geenafstand"/>
            </w:pPr>
          </w:p>
        </w:tc>
      </w:tr>
    </w:tbl>
    <w:p w14:paraId="190D0C76" w14:textId="58CD3C16" w:rsidR="00AB69AB" w:rsidRDefault="00AB69AB" w:rsidP="009E3BC3"/>
    <w:tbl>
      <w:tblPr>
        <w:tblStyle w:val="Tabelraster"/>
        <w:tblW w:w="0" w:type="auto"/>
        <w:tblLook w:val="04A0" w:firstRow="1" w:lastRow="0" w:firstColumn="1" w:lastColumn="0" w:noHBand="0" w:noVBand="1"/>
      </w:tblPr>
      <w:tblGrid>
        <w:gridCol w:w="8494"/>
      </w:tblGrid>
      <w:tr w:rsidR="009E3BC3" w14:paraId="71A0FC32" w14:textId="77777777" w:rsidTr="0089730A">
        <w:tc>
          <w:tcPr>
            <w:tcW w:w="9778" w:type="dxa"/>
          </w:tcPr>
          <w:p w14:paraId="7E252247" w14:textId="336D27B9" w:rsidR="009E3BC3" w:rsidRPr="00875F7F" w:rsidRDefault="009E3BC3" w:rsidP="0089730A">
            <w:pPr>
              <w:pStyle w:val="Geenafstand"/>
              <w:rPr>
                <w:rFonts w:ascii="Verdana" w:hAnsi="Verdana"/>
                <w:sz w:val="20"/>
                <w:szCs w:val="20"/>
              </w:rPr>
            </w:pPr>
            <w:r>
              <w:rPr>
                <w:rFonts w:ascii="Calibri" w:eastAsia="Calibri" w:hAnsi="Calibri" w:cs="Times New Roman"/>
                <w:szCs w:val="40"/>
              </w:rPr>
              <w:t>4</w:t>
            </w:r>
            <w:r w:rsidR="00A73E0F">
              <w:rPr>
                <w:rFonts w:ascii="Calibri" w:eastAsia="Calibri" w:hAnsi="Calibri" w:cs="Times New Roman"/>
                <w:szCs w:val="40"/>
              </w:rPr>
              <w:t>e</w:t>
            </w:r>
            <w:r w:rsidRPr="00875F7F">
              <w:rPr>
                <w:rFonts w:ascii="Calibri" w:eastAsia="Calibri" w:hAnsi="Calibri" w:cs="Times New Roman"/>
                <w:szCs w:val="40"/>
              </w:rPr>
              <w:t>. Op welke manier geeft u invulling aan wederkerigheid binnen uw project?</w:t>
            </w:r>
            <w:r>
              <w:rPr>
                <w:rFonts w:ascii="Calibri" w:eastAsia="Calibri" w:hAnsi="Calibri" w:cs="Times New Roman"/>
                <w:szCs w:val="40"/>
              </w:rPr>
              <w:t xml:space="preserve"> Met wederkerigheid bedoelen we: niet </w:t>
            </w:r>
            <w:r>
              <w:t>alleen hulp vragen en aangeboden krijgen, maar ook als doelgroep zelf actief zijn, iets terugdoen</w:t>
            </w:r>
            <w:r w:rsidR="00030FB7">
              <w:t>.</w:t>
            </w:r>
          </w:p>
        </w:tc>
      </w:tr>
      <w:tr w:rsidR="009E3BC3" w14:paraId="0E6B2FA9" w14:textId="77777777" w:rsidTr="0089730A">
        <w:tc>
          <w:tcPr>
            <w:tcW w:w="9778" w:type="dxa"/>
          </w:tcPr>
          <w:p w14:paraId="47F7F47D" w14:textId="77777777" w:rsidR="009E3BC3" w:rsidRDefault="009E3BC3" w:rsidP="0089730A">
            <w:pPr>
              <w:pStyle w:val="Geenafstand"/>
            </w:pPr>
          </w:p>
        </w:tc>
      </w:tr>
    </w:tbl>
    <w:p w14:paraId="41102E7A" w14:textId="77777777" w:rsidR="009E3BC3" w:rsidRDefault="009E3BC3" w:rsidP="009E3BC3"/>
    <w:p w14:paraId="017B1CB8" w14:textId="77777777" w:rsidR="009E3BC3" w:rsidRDefault="009E3BC3" w:rsidP="009E3BC3">
      <w:pPr>
        <w:pStyle w:val="Kop1"/>
      </w:pPr>
      <w:r>
        <w:t>5. projectactiviteiten</w:t>
      </w:r>
    </w:p>
    <w:tbl>
      <w:tblPr>
        <w:tblStyle w:val="Tabelraster"/>
        <w:tblW w:w="0" w:type="auto"/>
        <w:tblLook w:val="04A0" w:firstRow="1" w:lastRow="0" w:firstColumn="1" w:lastColumn="0" w:noHBand="0" w:noVBand="1"/>
      </w:tblPr>
      <w:tblGrid>
        <w:gridCol w:w="8494"/>
      </w:tblGrid>
      <w:tr w:rsidR="009E3BC3" w14:paraId="65D69EED" w14:textId="77777777" w:rsidTr="00A93F79">
        <w:tc>
          <w:tcPr>
            <w:tcW w:w="8494" w:type="dxa"/>
          </w:tcPr>
          <w:p w14:paraId="66B26B98" w14:textId="7D99BA4C" w:rsidR="009E3BC3" w:rsidRDefault="009E3BC3" w:rsidP="0089730A">
            <w:r>
              <w:t xml:space="preserve">5a. Geef een samenvatting van de activiteiten van de </w:t>
            </w:r>
            <w:r w:rsidRPr="00F869BB">
              <w:rPr>
                <w:i/>
              </w:rPr>
              <w:t>projectgroep</w:t>
            </w:r>
            <w:r>
              <w:t xml:space="preserve"> in de rapportageperiode (overleg, afstemming met </w:t>
            </w:r>
            <w:r w:rsidR="00265846">
              <w:t xml:space="preserve">de </w:t>
            </w:r>
            <w:r>
              <w:t>doelgroep etc.)</w:t>
            </w:r>
            <w:r w:rsidR="00030FB7">
              <w:t>.</w:t>
            </w:r>
          </w:p>
        </w:tc>
      </w:tr>
      <w:tr w:rsidR="009E3BC3" w14:paraId="774D969A" w14:textId="77777777" w:rsidTr="00A93F79">
        <w:tc>
          <w:tcPr>
            <w:tcW w:w="8494" w:type="dxa"/>
          </w:tcPr>
          <w:p w14:paraId="759BDBD6" w14:textId="77777777" w:rsidR="009E3BC3" w:rsidRDefault="009E3BC3" w:rsidP="0089730A">
            <w:pPr>
              <w:pStyle w:val="Geenafstand"/>
            </w:pPr>
          </w:p>
        </w:tc>
      </w:tr>
    </w:tbl>
    <w:p w14:paraId="76978781" w14:textId="77777777" w:rsidR="009E3BC3" w:rsidRDefault="009E3BC3" w:rsidP="009E3BC3"/>
    <w:tbl>
      <w:tblPr>
        <w:tblStyle w:val="Tabelraster"/>
        <w:tblW w:w="0" w:type="auto"/>
        <w:tblLook w:val="04A0" w:firstRow="1" w:lastRow="0" w:firstColumn="1" w:lastColumn="0" w:noHBand="0" w:noVBand="1"/>
      </w:tblPr>
      <w:tblGrid>
        <w:gridCol w:w="8494"/>
      </w:tblGrid>
      <w:tr w:rsidR="009E3BC3" w14:paraId="770A7E2E" w14:textId="77777777" w:rsidTr="0089730A">
        <w:tc>
          <w:tcPr>
            <w:tcW w:w="9778" w:type="dxa"/>
          </w:tcPr>
          <w:p w14:paraId="2E365FEB" w14:textId="0D8CEA80" w:rsidR="009E3BC3" w:rsidRDefault="009E3BC3" w:rsidP="0089730A">
            <w:r>
              <w:lastRenderedPageBreak/>
              <w:t xml:space="preserve">5b. Geef een samenvatting van de activiteiten </w:t>
            </w:r>
            <w:r w:rsidR="00265846">
              <w:t xml:space="preserve">van </w:t>
            </w:r>
            <w:r>
              <w:t>andere stakeholders/partijen in de rapportageperiode</w:t>
            </w:r>
            <w:r w:rsidR="00030FB7">
              <w:t>.</w:t>
            </w:r>
          </w:p>
        </w:tc>
      </w:tr>
      <w:tr w:rsidR="009E3BC3" w14:paraId="19FB2D6C" w14:textId="77777777" w:rsidTr="0089730A">
        <w:tc>
          <w:tcPr>
            <w:tcW w:w="9778" w:type="dxa"/>
          </w:tcPr>
          <w:p w14:paraId="6897934F" w14:textId="77777777" w:rsidR="009E3BC3" w:rsidRDefault="009E3BC3" w:rsidP="0089730A">
            <w:pPr>
              <w:pStyle w:val="Geenafstand"/>
            </w:pPr>
          </w:p>
        </w:tc>
      </w:tr>
    </w:tbl>
    <w:p w14:paraId="540A350A" w14:textId="77777777" w:rsidR="009E3BC3" w:rsidRDefault="009E3BC3" w:rsidP="009E3BC3"/>
    <w:tbl>
      <w:tblPr>
        <w:tblStyle w:val="Tabelraster"/>
        <w:tblW w:w="0" w:type="auto"/>
        <w:tblLook w:val="04A0" w:firstRow="1" w:lastRow="0" w:firstColumn="1" w:lastColumn="0" w:noHBand="0" w:noVBand="1"/>
      </w:tblPr>
      <w:tblGrid>
        <w:gridCol w:w="8494"/>
      </w:tblGrid>
      <w:tr w:rsidR="009E3BC3" w14:paraId="2441FC81" w14:textId="77777777" w:rsidTr="0089730A">
        <w:tc>
          <w:tcPr>
            <w:tcW w:w="9778" w:type="dxa"/>
          </w:tcPr>
          <w:p w14:paraId="26A1B24D" w14:textId="720CF1C3" w:rsidR="009E3BC3" w:rsidRPr="00875F7F" w:rsidRDefault="009E3BC3" w:rsidP="0089730A">
            <w:pPr>
              <w:pStyle w:val="Geenafstand"/>
              <w:rPr>
                <w:rFonts w:ascii="Verdana" w:hAnsi="Verdana"/>
                <w:sz w:val="20"/>
                <w:szCs w:val="20"/>
              </w:rPr>
            </w:pPr>
            <w:r>
              <w:rPr>
                <w:rFonts w:ascii="Calibri" w:eastAsia="Calibri" w:hAnsi="Calibri" w:cs="Times New Roman"/>
                <w:szCs w:val="40"/>
              </w:rPr>
              <w:t>5c</w:t>
            </w:r>
            <w:r w:rsidRPr="006B2EF1">
              <w:rPr>
                <w:rFonts w:ascii="Calibri" w:eastAsia="Calibri" w:hAnsi="Calibri" w:cs="Times New Roman"/>
                <w:szCs w:val="40"/>
              </w:rPr>
              <w:t>. Heeft u acties ondernomen voor het voor</w:t>
            </w:r>
            <w:r>
              <w:rPr>
                <w:rFonts w:ascii="Calibri" w:eastAsia="Calibri" w:hAnsi="Calibri" w:cs="Times New Roman"/>
                <w:szCs w:val="40"/>
              </w:rPr>
              <w:t>t</w:t>
            </w:r>
            <w:r w:rsidRPr="006B2EF1">
              <w:rPr>
                <w:rFonts w:ascii="Calibri" w:eastAsia="Calibri" w:hAnsi="Calibri" w:cs="Times New Roman"/>
                <w:szCs w:val="40"/>
              </w:rPr>
              <w:t>zetten van de projectactiviteiten na de projectperiode? Zo ja</w:t>
            </w:r>
            <w:r w:rsidR="00030FB7">
              <w:rPr>
                <w:rFonts w:ascii="Calibri" w:eastAsia="Calibri" w:hAnsi="Calibri" w:cs="Times New Roman"/>
                <w:szCs w:val="40"/>
              </w:rPr>
              <w:t>,</w:t>
            </w:r>
            <w:r w:rsidRPr="006B2EF1">
              <w:rPr>
                <w:rFonts w:ascii="Calibri" w:eastAsia="Calibri" w:hAnsi="Calibri" w:cs="Times New Roman"/>
                <w:szCs w:val="40"/>
              </w:rPr>
              <w:t xml:space="preserve"> welke?</w:t>
            </w:r>
            <w:r>
              <w:rPr>
                <w:rFonts w:ascii="Calibri" w:eastAsia="Calibri" w:hAnsi="Calibri" w:cs="Times New Roman"/>
                <w:szCs w:val="40"/>
              </w:rPr>
              <w:t xml:space="preserve"> (</w:t>
            </w:r>
            <w:r w:rsidR="00265846">
              <w:rPr>
                <w:rFonts w:ascii="Calibri" w:eastAsia="Calibri" w:hAnsi="Calibri" w:cs="Times New Roman"/>
                <w:szCs w:val="40"/>
              </w:rPr>
              <w:t>Denk aan g</w:t>
            </w:r>
            <w:r w:rsidR="00030FB7">
              <w:rPr>
                <w:rFonts w:ascii="Calibri" w:eastAsia="Calibri" w:hAnsi="Calibri" w:cs="Times New Roman"/>
                <w:szCs w:val="40"/>
              </w:rPr>
              <w:t>esprekken met</w:t>
            </w:r>
            <w:r>
              <w:rPr>
                <w:rFonts w:ascii="Calibri" w:eastAsia="Calibri" w:hAnsi="Calibri" w:cs="Times New Roman"/>
                <w:szCs w:val="40"/>
              </w:rPr>
              <w:t xml:space="preserve"> gemeenten, zorgverzekeraar</w:t>
            </w:r>
            <w:r w:rsidR="00030FB7">
              <w:rPr>
                <w:rFonts w:ascii="Calibri" w:eastAsia="Calibri" w:hAnsi="Calibri" w:cs="Times New Roman"/>
                <w:szCs w:val="40"/>
              </w:rPr>
              <w:t>s</w:t>
            </w:r>
            <w:r>
              <w:rPr>
                <w:rFonts w:ascii="Calibri" w:eastAsia="Calibri" w:hAnsi="Calibri" w:cs="Times New Roman"/>
                <w:szCs w:val="40"/>
              </w:rPr>
              <w:t>, ondernemers etc.)</w:t>
            </w:r>
          </w:p>
        </w:tc>
      </w:tr>
      <w:tr w:rsidR="009E3BC3" w14:paraId="6E8A6871" w14:textId="77777777" w:rsidTr="0089730A">
        <w:tc>
          <w:tcPr>
            <w:tcW w:w="9778" w:type="dxa"/>
          </w:tcPr>
          <w:p w14:paraId="1280B41D" w14:textId="77777777" w:rsidR="009E3BC3" w:rsidRDefault="009E3BC3" w:rsidP="0089730A">
            <w:pPr>
              <w:pStyle w:val="Geenafstand"/>
            </w:pPr>
          </w:p>
        </w:tc>
      </w:tr>
    </w:tbl>
    <w:p w14:paraId="4ED5A1D3" w14:textId="77777777" w:rsidR="009E3BC3" w:rsidRDefault="009E3BC3" w:rsidP="009E3BC3"/>
    <w:tbl>
      <w:tblPr>
        <w:tblStyle w:val="Tabelraster"/>
        <w:tblW w:w="0" w:type="auto"/>
        <w:tblLook w:val="04A0" w:firstRow="1" w:lastRow="0" w:firstColumn="1" w:lastColumn="0" w:noHBand="0" w:noVBand="1"/>
      </w:tblPr>
      <w:tblGrid>
        <w:gridCol w:w="8494"/>
      </w:tblGrid>
      <w:tr w:rsidR="009E3BC3" w14:paraId="4FC3FF0D" w14:textId="77777777" w:rsidTr="0089730A">
        <w:tc>
          <w:tcPr>
            <w:tcW w:w="9778" w:type="dxa"/>
          </w:tcPr>
          <w:p w14:paraId="74ADEF58" w14:textId="22653A32" w:rsidR="009E3BC3" w:rsidRDefault="009E3BC3" w:rsidP="0089730A">
            <w:r>
              <w:t>5d. Geef een samenvatting van overige activiteiten in uw project</w:t>
            </w:r>
            <w:r w:rsidR="00030FB7">
              <w:t>,</w:t>
            </w:r>
            <w:r>
              <w:t xml:space="preserve"> zoals communicatie en PR. Heeft u FNO </w:t>
            </w:r>
            <w:r w:rsidR="00265846">
              <w:t>g</w:t>
            </w:r>
            <w:r w:rsidRPr="00D65B95">
              <w:t>enoemd in uw PR</w:t>
            </w:r>
            <w:r w:rsidR="00030FB7">
              <w:t>-</w:t>
            </w:r>
            <w:r w:rsidRPr="00D65B95">
              <w:t xml:space="preserve"> en communicatie</w:t>
            </w:r>
            <w:r w:rsidR="00030FB7">
              <w:t>-</w:t>
            </w:r>
            <w:r w:rsidRPr="00D65B95">
              <w:t>uitingen?</w:t>
            </w:r>
          </w:p>
        </w:tc>
      </w:tr>
      <w:tr w:rsidR="009E3BC3" w14:paraId="35C5C66F" w14:textId="77777777" w:rsidTr="0089730A">
        <w:tc>
          <w:tcPr>
            <w:tcW w:w="9778" w:type="dxa"/>
          </w:tcPr>
          <w:p w14:paraId="2D1C67C5" w14:textId="77777777" w:rsidR="009E3BC3" w:rsidRDefault="009E3BC3" w:rsidP="0089730A">
            <w:pPr>
              <w:pStyle w:val="Geenafstand"/>
            </w:pPr>
          </w:p>
        </w:tc>
      </w:tr>
    </w:tbl>
    <w:p w14:paraId="7F5A704E" w14:textId="19D192D8" w:rsidR="009E3BC3" w:rsidRDefault="009E3BC3" w:rsidP="009E3BC3"/>
    <w:p w14:paraId="17FB1940" w14:textId="39A6834C" w:rsidR="00AC7F9A" w:rsidRDefault="00AB69AB" w:rsidP="00AC7F9A">
      <w:pPr>
        <w:pStyle w:val="Kop1"/>
      </w:pPr>
      <w:r>
        <w:t xml:space="preserve">6. </w:t>
      </w:r>
      <w:r w:rsidR="00AC7F9A">
        <w:t>Resultaten</w:t>
      </w:r>
    </w:p>
    <w:tbl>
      <w:tblPr>
        <w:tblStyle w:val="Tabelraster"/>
        <w:tblW w:w="0" w:type="auto"/>
        <w:tblLook w:val="04A0" w:firstRow="1" w:lastRow="0" w:firstColumn="1" w:lastColumn="0" w:noHBand="0" w:noVBand="1"/>
      </w:tblPr>
      <w:tblGrid>
        <w:gridCol w:w="8494"/>
      </w:tblGrid>
      <w:tr w:rsidR="00EE0315" w14:paraId="62C599EE" w14:textId="77777777" w:rsidTr="00D177A5">
        <w:tc>
          <w:tcPr>
            <w:tcW w:w="9778" w:type="dxa"/>
          </w:tcPr>
          <w:p w14:paraId="7172F8F4" w14:textId="5B131276" w:rsidR="00EE0315" w:rsidRDefault="00EE0315" w:rsidP="00D177A5">
            <w:r>
              <w:t xml:space="preserve">Geef </w:t>
            </w:r>
            <w:r w:rsidR="00731F41">
              <w:t>een kort overzicht van de tot nu toe behaalde resultaten</w:t>
            </w:r>
            <w:r w:rsidR="00030FB7">
              <w:t>.</w:t>
            </w:r>
          </w:p>
        </w:tc>
      </w:tr>
      <w:tr w:rsidR="00EE0315" w14:paraId="4919463A" w14:textId="77777777" w:rsidTr="00D177A5">
        <w:tc>
          <w:tcPr>
            <w:tcW w:w="9778" w:type="dxa"/>
          </w:tcPr>
          <w:p w14:paraId="51AF31E0" w14:textId="77777777" w:rsidR="00EE0315" w:rsidRDefault="00EE0315" w:rsidP="00D177A5">
            <w:pPr>
              <w:pStyle w:val="Geenafstand"/>
            </w:pPr>
          </w:p>
        </w:tc>
      </w:tr>
    </w:tbl>
    <w:p w14:paraId="5AF659AA" w14:textId="77777777" w:rsidR="00AC7F9A" w:rsidRDefault="00AC7F9A" w:rsidP="009E3BC3"/>
    <w:p w14:paraId="4B935453" w14:textId="7A0C815A" w:rsidR="009E3BC3" w:rsidRDefault="00AB69AB" w:rsidP="009E3BC3">
      <w:pPr>
        <w:pStyle w:val="Kop1"/>
      </w:pPr>
      <w:r>
        <w:t>7</w:t>
      </w:r>
      <w:r w:rsidR="009E3BC3">
        <w:t>. Tips voor bureau fno</w:t>
      </w:r>
    </w:p>
    <w:tbl>
      <w:tblPr>
        <w:tblStyle w:val="Tabelraster"/>
        <w:tblW w:w="0" w:type="auto"/>
        <w:tblLook w:val="04A0" w:firstRow="1" w:lastRow="0" w:firstColumn="1" w:lastColumn="0" w:noHBand="0" w:noVBand="1"/>
      </w:tblPr>
      <w:tblGrid>
        <w:gridCol w:w="8494"/>
      </w:tblGrid>
      <w:tr w:rsidR="009E3BC3" w14:paraId="63A0DD64" w14:textId="77777777" w:rsidTr="00A93F79">
        <w:tc>
          <w:tcPr>
            <w:tcW w:w="8494" w:type="dxa"/>
          </w:tcPr>
          <w:p w14:paraId="7CF1CF0B" w14:textId="612CF935" w:rsidR="009E3BC3" w:rsidRDefault="009E3BC3" w:rsidP="0089730A">
            <w:pPr>
              <w:rPr>
                <w:rFonts w:eastAsiaTheme="majorEastAsia" w:cstheme="majorBidi"/>
                <w:bCs/>
                <w:caps/>
                <w:szCs w:val="26"/>
              </w:rPr>
            </w:pPr>
            <w:r>
              <w:t xml:space="preserve">Heeft u tips, suggesties of opmerking voor het bureau van </w:t>
            </w:r>
            <w:r w:rsidR="00DE136E">
              <w:t>Klein Geluk</w:t>
            </w:r>
            <w:r>
              <w:t xml:space="preserve"> van FNO?</w:t>
            </w:r>
          </w:p>
        </w:tc>
      </w:tr>
      <w:tr w:rsidR="009E3BC3" w14:paraId="7AF0C6A9" w14:textId="77777777" w:rsidTr="00A93F79">
        <w:tc>
          <w:tcPr>
            <w:tcW w:w="8494" w:type="dxa"/>
          </w:tcPr>
          <w:p w14:paraId="2D5A4409" w14:textId="77777777" w:rsidR="009E3BC3" w:rsidRDefault="009E3BC3" w:rsidP="0089730A">
            <w:pPr>
              <w:pStyle w:val="Geenafstand"/>
            </w:pPr>
          </w:p>
        </w:tc>
      </w:tr>
    </w:tbl>
    <w:p w14:paraId="020246D9" w14:textId="77777777" w:rsidR="009E3BC3" w:rsidRPr="003F7572" w:rsidRDefault="009E3BC3" w:rsidP="009E3BC3"/>
    <w:p w14:paraId="2C649347" w14:textId="59D49ACF" w:rsidR="009E3BC3" w:rsidRDefault="00AB69AB" w:rsidP="009E3BC3">
      <w:pPr>
        <w:pStyle w:val="Kop1"/>
      </w:pPr>
      <w:r>
        <w:t>8</w:t>
      </w:r>
      <w:r w:rsidR="009E3BC3">
        <w:t>. overige opmerkingen over uw project</w:t>
      </w:r>
    </w:p>
    <w:tbl>
      <w:tblPr>
        <w:tblStyle w:val="Tabelraster"/>
        <w:tblW w:w="0" w:type="auto"/>
        <w:tblLook w:val="04A0" w:firstRow="1" w:lastRow="0" w:firstColumn="1" w:lastColumn="0" w:noHBand="0" w:noVBand="1"/>
      </w:tblPr>
      <w:tblGrid>
        <w:gridCol w:w="8494"/>
      </w:tblGrid>
      <w:tr w:rsidR="009E3BC3" w14:paraId="5AEA17F0" w14:textId="77777777" w:rsidTr="0089730A">
        <w:tc>
          <w:tcPr>
            <w:tcW w:w="8494" w:type="dxa"/>
          </w:tcPr>
          <w:p w14:paraId="35B77AAD" w14:textId="05B82538" w:rsidR="009E3BC3" w:rsidRPr="001C39A2" w:rsidRDefault="009E3BC3" w:rsidP="0089730A">
            <w:pPr>
              <w:pStyle w:val="Geenafstand"/>
            </w:pPr>
            <w:r>
              <w:t>Overige opmerkingen over uw project</w:t>
            </w:r>
            <w:r w:rsidR="00030FB7">
              <w:t>:</w:t>
            </w:r>
          </w:p>
        </w:tc>
      </w:tr>
      <w:tr w:rsidR="009E3BC3" w14:paraId="186BBC28" w14:textId="77777777" w:rsidTr="0089730A">
        <w:tc>
          <w:tcPr>
            <w:tcW w:w="8494" w:type="dxa"/>
          </w:tcPr>
          <w:p w14:paraId="61A52AE7" w14:textId="77777777" w:rsidR="009E3BC3" w:rsidRPr="001C39A2" w:rsidRDefault="009E3BC3" w:rsidP="0089730A">
            <w:pPr>
              <w:pStyle w:val="Geenafstand"/>
            </w:pPr>
          </w:p>
        </w:tc>
      </w:tr>
    </w:tbl>
    <w:p w14:paraId="49E604C1" w14:textId="77777777" w:rsidR="00C4449D" w:rsidRPr="009E3BC3" w:rsidRDefault="00C4449D" w:rsidP="009E3BC3"/>
    <w:sectPr w:rsidR="00C4449D" w:rsidRPr="009E3BC3" w:rsidSect="00AB304D">
      <w:headerReference w:type="even" r:id="rId11"/>
      <w:headerReference w:type="default" r:id="rId12"/>
      <w:footerReference w:type="default" r:id="rId13"/>
      <w:headerReference w:type="first" r:id="rId14"/>
      <w:footerReference w:type="first" r:id="rId15"/>
      <w:pgSz w:w="11906" w:h="16838"/>
      <w:pgMar w:top="1985" w:right="1134"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90D1D" w14:textId="77777777" w:rsidR="009012FD" w:rsidRDefault="009012FD" w:rsidP="00B63CD2">
      <w:pPr>
        <w:spacing w:line="240" w:lineRule="auto"/>
      </w:pPr>
      <w:r>
        <w:separator/>
      </w:r>
    </w:p>
    <w:p w14:paraId="1308F3D8" w14:textId="77777777" w:rsidR="009012FD" w:rsidRDefault="009012FD"/>
  </w:endnote>
  <w:endnote w:type="continuationSeparator" w:id="0">
    <w:p w14:paraId="074FF8E6" w14:textId="77777777" w:rsidR="009012FD" w:rsidRDefault="009012FD" w:rsidP="00B63CD2">
      <w:pPr>
        <w:spacing w:line="240" w:lineRule="auto"/>
      </w:pPr>
      <w:r>
        <w:continuationSeparator/>
      </w:r>
    </w:p>
    <w:p w14:paraId="220C3B64" w14:textId="77777777" w:rsidR="009012FD" w:rsidRDefault="009012FD"/>
  </w:endnote>
  <w:endnote w:type="continuationNotice" w:id="1">
    <w:p w14:paraId="59DBE54E" w14:textId="77777777" w:rsidR="009012FD" w:rsidRDefault="009012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F6049" w14:textId="5CF2AC39" w:rsidR="009D6B50" w:rsidRPr="008B19D2" w:rsidRDefault="009D6B50" w:rsidP="00ED117D">
    <w:pPr>
      <w:pStyle w:val="Voettekst"/>
      <w:tabs>
        <w:tab w:val="clear" w:pos="4536"/>
        <w:tab w:val="clear" w:pos="9072"/>
        <w:tab w:val="right" w:pos="8505"/>
      </w:tabs>
      <w:rPr>
        <w:sz w:val="18"/>
        <w:szCs w:val="18"/>
        <w:lang w:val="en-US"/>
      </w:rPr>
    </w:pPr>
    <w:r>
      <w:rPr>
        <w:lang w:val="en-US"/>
      </w:rPr>
      <w:tab/>
    </w:r>
    <w:r w:rsidRPr="008B19D2">
      <w:rPr>
        <w:sz w:val="18"/>
        <w:szCs w:val="18"/>
        <w:lang w:val="en-US"/>
      </w:rPr>
      <w:fldChar w:fldCharType="begin"/>
    </w:r>
    <w:r w:rsidRPr="008B19D2">
      <w:rPr>
        <w:sz w:val="18"/>
        <w:szCs w:val="18"/>
        <w:lang w:val="en-US"/>
      </w:rPr>
      <w:instrText>PAGE   \* MERGEFORMAT</w:instrText>
    </w:r>
    <w:r w:rsidRPr="008B19D2">
      <w:rPr>
        <w:sz w:val="18"/>
        <w:szCs w:val="18"/>
        <w:lang w:val="en-US"/>
      </w:rPr>
      <w:fldChar w:fldCharType="separate"/>
    </w:r>
    <w:r>
      <w:rPr>
        <w:noProof/>
        <w:sz w:val="18"/>
        <w:szCs w:val="18"/>
        <w:lang w:val="en-US"/>
      </w:rPr>
      <w:t>2</w:t>
    </w:r>
    <w:r w:rsidRPr="008B19D2">
      <w:rPr>
        <w:sz w:val="18"/>
        <w:szCs w:val="18"/>
        <w:lang w:val="en-US"/>
      </w:rPr>
      <w:fldChar w:fldCharType="end"/>
    </w:r>
  </w:p>
  <w:p w14:paraId="647D8365" w14:textId="77777777" w:rsidR="009D6B50" w:rsidRDefault="009D6B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1EFEE" w14:textId="77777777" w:rsidR="009D6B50" w:rsidRPr="008B19D2" w:rsidRDefault="009D6B50" w:rsidP="008B19D2">
    <w:pPr>
      <w:pStyle w:val="Voettekst"/>
      <w:tabs>
        <w:tab w:val="clear" w:pos="4536"/>
        <w:tab w:val="clear" w:pos="9072"/>
        <w:tab w:val="right" w:pos="8505"/>
      </w:tabs>
      <w:rPr>
        <w:sz w:val="18"/>
        <w:szCs w:val="18"/>
        <w:lang w:val="en-US"/>
      </w:rPr>
    </w:pPr>
    <w:r>
      <w:rPr>
        <w:lang w:val="en-US"/>
      </w:rPr>
      <w:tab/>
    </w:r>
    <w:r w:rsidRPr="008B19D2">
      <w:rPr>
        <w:sz w:val="18"/>
        <w:szCs w:val="18"/>
        <w:lang w:val="en-US"/>
      </w:rPr>
      <w:fldChar w:fldCharType="begin"/>
    </w:r>
    <w:r w:rsidRPr="008B19D2">
      <w:rPr>
        <w:sz w:val="18"/>
        <w:szCs w:val="18"/>
        <w:lang w:val="en-US"/>
      </w:rPr>
      <w:instrText>PAGE   \* MERGEFORMAT</w:instrText>
    </w:r>
    <w:r w:rsidRPr="008B19D2">
      <w:rPr>
        <w:sz w:val="18"/>
        <w:szCs w:val="18"/>
        <w:lang w:val="en-US"/>
      </w:rPr>
      <w:fldChar w:fldCharType="separate"/>
    </w:r>
    <w:r>
      <w:rPr>
        <w:noProof/>
        <w:sz w:val="18"/>
        <w:szCs w:val="18"/>
        <w:lang w:val="en-US"/>
      </w:rPr>
      <w:t>1</w:t>
    </w:r>
    <w:r w:rsidRPr="008B19D2">
      <w:rPr>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A6394" w14:textId="77777777" w:rsidR="009012FD" w:rsidRDefault="009012FD" w:rsidP="00B63CD2">
      <w:pPr>
        <w:spacing w:line="240" w:lineRule="auto"/>
      </w:pPr>
      <w:r>
        <w:separator/>
      </w:r>
    </w:p>
    <w:p w14:paraId="100AEC1A" w14:textId="77777777" w:rsidR="009012FD" w:rsidRDefault="009012FD"/>
  </w:footnote>
  <w:footnote w:type="continuationSeparator" w:id="0">
    <w:p w14:paraId="2323B895" w14:textId="77777777" w:rsidR="009012FD" w:rsidRDefault="009012FD" w:rsidP="00B63CD2">
      <w:pPr>
        <w:spacing w:line="240" w:lineRule="auto"/>
      </w:pPr>
      <w:r>
        <w:continuationSeparator/>
      </w:r>
    </w:p>
    <w:p w14:paraId="2C6CEA8C" w14:textId="77777777" w:rsidR="009012FD" w:rsidRDefault="009012FD"/>
  </w:footnote>
  <w:footnote w:type="continuationNotice" w:id="1">
    <w:p w14:paraId="5832F09C" w14:textId="77777777" w:rsidR="009012FD" w:rsidRDefault="009012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76F1" w14:textId="77777777" w:rsidR="009D6B50" w:rsidRDefault="00406E9C">
    <w:pPr>
      <w:pStyle w:val="Koptekst"/>
    </w:pPr>
    <w:r>
      <w:rPr>
        <w:noProof/>
        <w:lang w:val="en-US" w:eastAsia="nl-NL"/>
      </w:rPr>
      <w:pict w14:anchorId="53B21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595.3pt;height:841.9pt;z-index:-251656704;mso-wrap-edited:f;mso-position-horizontal:center;mso-position-horizontal-relative:margin;mso-position-vertical:center;mso-position-vertical-relative:margin" wrapcoords="408 326 353 634 380 1865 -27 2077 -27 2500 326 2788 326 2808 10800 3096 10800 3404 516 3596 489 3712 353 3827 435 4000 1224 4019 -27 4135 -27 4443 380 4616 652 4635 408 4827 353 4885 380 5000 1224 5231 1496 5270 1931 5558 54 5827 -27 5885 -27 6193 625 6462 652 6712 952 6770 2013 6789 1632 6885 1632 7001 1904 7097 1441 7212 1169 7328 1115 7462 1115 7712 652 7751 924 7982 10800 8020 380 8232 408 9655 544 9694 816 9694 1060 9694 2802 9674 2720 9251 2829 8963 2802 8463 2747 8328 10772 8001 2693 7712 2747 7635 2693 7578 2448 7405 2584 7385 3182 7155 3182 7097 3237 6982 3155 6866 2965 6731 2638 6674 1251 6462 1550 6174 1686 6116 1768 5981 1795 5847 2393 5597 3454 5539 3454 5308 1958 5250 1958 5173 761 4943 788 4635 1033 4616 1496 4423 1496 4327 1659 4019 1985 4000 1931 3769 924 3712 10800 3404 10772 3077 544 2769 761 2538 761 2288 652 2154 2203 1942 2203 1865 2366 1846 2802 1634 2802 1557 3101 1538 3590 1365 3590 1173 2584 942 2829 923 3101 769 3046 326 408 326">
          <v:imagedata r:id="rId1" o:title="FNO_briefpapier (gesleept) 1"/>
          <w10:wrap anchorx="margin" anchory="margin"/>
        </v:shape>
      </w:pict>
    </w:r>
  </w:p>
  <w:p w14:paraId="0200F5D6" w14:textId="77777777" w:rsidR="009D6B50" w:rsidRDefault="009D6B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070D" w14:textId="77777777" w:rsidR="009D6B50" w:rsidRDefault="009D6B50" w:rsidP="00AB304D">
    <w:pPr>
      <w:pStyle w:val="Koptekst"/>
    </w:pPr>
    <w:r w:rsidRPr="00182E67">
      <w:rPr>
        <w:noProof/>
      </w:rPr>
      <w:drawing>
        <wp:anchor distT="0" distB="0" distL="114300" distR="114300" simplePos="0" relativeHeight="251658752" behindDoc="0" locked="0" layoutInCell="1" allowOverlap="1" wp14:anchorId="722F0AAE" wp14:editId="11B9BB69">
          <wp:simplePos x="0" y="0"/>
          <wp:positionH relativeFrom="column">
            <wp:posOffset>-1282065</wp:posOffset>
          </wp:positionH>
          <wp:positionV relativeFrom="paragraph">
            <wp:posOffset>3406140</wp:posOffset>
          </wp:positionV>
          <wp:extent cx="1134000" cy="1008000"/>
          <wp:effectExtent l="0" t="0" r="9525" b="1905"/>
          <wp:wrapNone/>
          <wp:docPr id="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rotWithShape="1">
                  <a:blip r:embed="rId1">
                    <a:extLst>
                      <a:ext uri="{28A0092B-C50C-407E-A947-70E740481C1C}">
                        <a14:useLocalDpi xmlns:a14="http://schemas.microsoft.com/office/drawing/2010/main" val="0"/>
                      </a:ext>
                    </a:extLst>
                  </a:blip>
                  <a:srcRect l="9801" t="15481" b="7572"/>
                  <a:stretch/>
                </pic:blipFill>
                <pic:spPr>
                  <a:xfrm>
                    <a:off x="0" y="0"/>
                    <a:ext cx="1134000" cy="1008000"/>
                  </a:xfrm>
                  <a:prstGeom prst="rect">
                    <a:avLst/>
                  </a:prstGeom>
                </pic:spPr>
              </pic:pic>
            </a:graphicData>
          </a:graphic>
          <wp14:sizeRelH relativeFrom="page">
            <wp14:pctWidth>0</wp14:pctWidth>
          </wp14:sizeRelH>
          <wp14:sizeRelV relativeFrom="page">
            <wp14:pctHeight>0</wp14:pctHeight>
          </wp14:sizeRelV>
        </wp:anchor>
      </w:drawing>
    </w:r>
    <w:r w:rsidRPr="00182E67">
      <w:rPr>
        <w:noProof/>
      </w:rPr>
      <w:drawing>
        <wp:anchor distT="0" distB="0" distL="114300" distR="114300" simplePos="0" relativeHeight="251657728" behindDoc="0" locked="0" layoutInCell="1" allowOverlap="1" wp14:anchorId="1D576AE9" wp14:editId="3DAD3639">
          <wp:simplePos x="0" y="0"/>
          <wp:positionH relativeFrom="column">
            <wp:posOffset>-2516505</wp:posOffset>
          </wp:positionH>
          <wp:positionV relativeFrom="paragraph">
            <wp:posOffset>925195</wp:posOffset>
          </wp:positionV>
          <wp:extent cx="3790800" cy="1296000"/>
          <wp:effectExtent l="9208" t="0" r="0" b="0"/>
          <wp:wrapNone/>
          <wp:docPr id="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rotWithShape="1">
                  <a:blip r:embed="rId2">
                    <a:extLst>
                      <a:ext uri="{28A0092B-C50C-407E-A947-70E740481C1C}">
                        <a14:useLocalDpi xmlns:a14="http://schemas.microsoft.com/office/drawing/2010/main" val="0"/>
                      </a:ext>
                    </a:extLst>
                  </a:blip>
                  <a:srcRect l="25771"/>
                  <a:stretch/>
                </pic:blipFill>
                <pic:spPr>
                  <a:xfrm rot="5400000">
                    <a:off x="0" y="0"/>
                    <a:ext cx="3790800" cy="12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223F6" w14:textId="77777777" w:rsidR="009D6B50" w:rsidRDefault="009D6B50">
    <w:pPr>
      <w:pStyle w:val="Koptekst"/>
    </w:pPr>
    <w:r w:rsidRPr="00182E67">
      <w:rPr>
        <w:noProof/>
      </w:rPr>
      <w:drawing>
        <wp:anchor distT="0" distB="0" distL="114300" distR="114300" simplePos="0" relativeHeight="251656704" behindDoc="0" locked="0" layoutInCell="1" allowOverlap="1" wp14:anchorId="390610C8" wp14:editId="38BEADF6">
          <wp:simplePos x="0" y="0"/>
          <wp:positionH relativeFrom="column">
            <wp:posOffset>-1282065</wp:posOffset>
          </wp:positionH>
          <wp:positionV relativeFrom="paragraph">
            <wp:posOffset>3407410</wp:posOffset>
          </wp:positionV>
          <wp:extent cx="1134000" cy="1008000"/>
          <wp:effectExtent l="0" t="0" r="9525" b="1905"/>
          <wp:wrapNone/>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rotWithShape="1">
                  <a:blip r:embed="rId1">
                    <a:extLst>
                      <a:ext uri="{28A0092B-C50C-407E-A947-70E740481C1C}">
                        <a14:useLocalDpi xmlns:a14="http://schemas.microsoft.com/office/drawing/2010/main" val="0"/>
                      </a:ext>
                    </a:extLst>
                  </a:blip>
                  <a:srcRect l="9801" t="15481" b="7572"/>
                  <a:stretch/>
                </pic:blipFill>
                <pic:spPr>
                  <a:xfrm>
                    <a:off x="0" y="0"/>
                    <a:ext cx="1134000" cy="1008000"/>
                  </a:xfrm>
                  <a:prstGeom prst="rect">
                    <a:avLst/>
                  </a:prstGeom>
                </pic:spPr>
              </pic:pic>
            </a:graphicData>
          </a:graphic>
          <wp14:sizeRelH relativeFrom="page">
            <wp14:pctWidth>0</wp14:pctWidth>
          </wp14:sizeRelH>
          <wp14:sizeRelV relativeFrom="page">
            <wp14:pctHeight>0</wp14:pctHeight>
          </wp14:sizeRelV>
        </wp:anchor>
      </w:drawing>
    </w:r>
    <w:r w:rsidRPr="00182E67">
      <w:rPr>
        <w:noProof/>
      </w:rPr>
      <w:drawing>
        <wp:anchor distT="0" distB="0" distL="114300" distR="114300" simplePos="0" relativeHeight="251655680" behindDoc="0" locked="0" layoutInCell="1" allowOverlap="1" wp14:anchorId="06248007" wp14:editId="41502EDC">
          <wp:simplePos x="0" y="0"/>
          <wp:positionH relativeFrom="column">
            <wp:posOffset>-2516505</wp:posOffset>
          </wp:positionH>
          <wp:positionV relativeFrom="paragraph">
            <wp:posOffset>925195</wp:posOffset>
          </wp:positionV>
          <wp:extent cx="3790800" cy="1296000"/>
          <wp:effectExtent l="9208" t="0" r="0" b="0"/>
          <wp:wrapNone/>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rotWithShape="1">
                  <a:blip r:embed="rId2">
                    <a:extLst>
                      <a:ext uri="{28A0092B-C50C-407E-A947-70E740481C1C}">
                        <a14:useLocalDpi xmlns:a14="http://schemas.microsoft.com/office/drawing/2010/main" val="0"/>
                      </a:ext>
                    </a:extLst>
                  </a:blip>
                  <a:srcRect l="25771"/>
                  <a:stretch/>
                </pic:blipFill>
                <pic:spPr>
                  <a:xfrm rot="5400000">
                    <a:off x="0" y="0"/>
                    <a:ext cx="3790800" cy="129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4725"/>
    <w:multiLevelType w:val="multilevel"/>
    <w:tmpl w:val="3D3440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E600956"/>
    <w:multiLevelType w:val="hybridMultilevel"/>
    <w:tmpl w:val="C0E0FFDE"/>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32B6D70"/>
    <w:multiLevelType w:val="hybridMultilevel"/>
    <w:tmpl w:val="8714807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421A15"/>
    <w:multiLevelType w:val="hybridMultilevel"/>
    <w:tmpl w:val="B240AF32"/>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AD271AD"/>
    <w:multiLevelType w:val="hybridMultilevel"/>
    <w:tmpl w:val="BA6E865C"/>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E582996"/>
    <w:multiLevelType w:val="hybridMultilevel"/>
    <w:tmpl w:val="1ECE44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01D0A93"/>
    <w:multiLevelType w:val="hybridMultilevel"/>
    <w:tmpl w:val="B46E872C"/>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437530E"/>
    <w:multiLevelType w:val="hybridMultilevel"/>
    <w:tmpl w:val="0972D034"/>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4F847D3"/>
    <w:multiLevelType w:val="hybridMultilevel"/>
    <w:tmpl w:val="72047FEE"/>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C7509D7"/>
    <w:multiLevelType w:val="hybridMultilevel"/>
    <w:tmpl w:val="70329A36"/>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9B152DA"/>
    <w:multiLevelType w:val="hybridMultilevel"/>
    <w:tmpl w:val="7DE43AF0"/>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B2B6448"/>
    <w:multiLevelType w:val="hybridMultilevel"/>
    <w:tmpl w:val="FA9E0DFC"/>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EDB6987"/>
    <w:multiLevelType w:val="hybridMultilevel"/>
    <w:tmpl w:val="3D3440E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512712F3"/>
    <w:multiLevelType w:val="hybridMultilevel"/>
    <w:tmpl w:val="824E58B8"/>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CB56413"/>
    <w:multiLevelType w:val="multilevel"/>
    <w:tmpl w:val="3D3440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EA772EC"/>
    <w:multiLevelType w:val="hybridMultilevel"/>
    <w:tmpl w:val="319A4AC8"/>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C541FB6"/>
    <w:multiLevelType w:val="hybridMultilevel"/>
    <w:tmpl w:val="76808D38"/>
    <w:lvl w:ilvl="0" w:tplc="962210A0">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F321FD7"/>
    <w:multiLevelType w:val="hybridMultilevel"/>
    <w:tmpl w:val="AF749288"/>
    <w:lvl w:ilvl="0" w:tplc="039E3A86">
      <w:start w:val="4"/>
      <w:numFmt w:val="bullet"/>
      <w:lvlText w:val=""/>
      <w:lvlJc w:val="left"/>
      <w:pPr>
        <w:ind w:left="720" w:hanging="360"/>
      </w:pPr>
      <w:rPr>
        <w:rFonts w:ascii="Symbol" w:eastAsiaTheme="minorHAnsi" w:hAnsi="Symbol" w:cstheme="minorBid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79A2C1A"/>
    <w:multiLevelType w:val="hybridMultilevel"/>
    <w:tmpl w:val="B56C6848"/>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A055DC9"/>
    <w:multiLevelType w:val="hybridMultilevel"/>
    <w:tmpl w:val="46D02618"/>
    <w:lvl w:ilvl="0" w:tplc="962210A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0"/>
  </w:num>
  <w:num w:numId="4">
    <w:abstractNumId w:val="9"/>
  </w:num>
  <w:num w:numId="5">
    <w:abstractNumId w:val="13"/>
  </w:num>
  <w:num w:numId="6">
    <w:abstractNumId w:val="15"/>
  </w:num>
  <w:num w:numId="7">
    <w:abstractNumId w:val="4"/>
  </w:num>
  <w:num w:numId="8">
    <w:abstractNumId w:val="11"/>
  </w:num>
  <w:num w:numId="9">
    <w:abstractNumId w:val="3"/>
  </w:num>
  <w:num w:numId="10">
    <w:abstractNumId w:val="16"/>
  </w:num>
  <w:num w:numId="11">
    <w:abstractNumId w:val="18"/>
  </w:num>
  <w:num w:numId="12">
    <w:abstractNumId w:val="8"/>
  </w:num>
  <w:num w:numId="13">
    <w:abstractNumId w:val="7"/>
  </w:num>
  <w:num w:numId="14">
    <w:abstractNumId w:val="10"/>
  </w:num>
  <w:num w:numId="15">
    <w:abstractNumId w:val="1"/>
  </w:num>
  <w:num w:numId="16">
    <w:abstractNumId w:val="5"/>
  </w:num>
  <w:num w:numId="17">
    <w:abstractNumId w:val="2"/>
  </w:num>
  <w:num w:numId="18">
    <w:abstractNumId w:val="6"/>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hyphenationZone w:val="425"/>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18F"/>
    <w:rsid w:val="00002286"/>
    <w:rsid w:val="00004F37"/>
    <w:rsid w:val="00030FB7"/>
    <w:rsid w:val="000646F1"/>
    <w:rsid w:val="00070A68"/>
    <w:rsid w:val="00082502"/>
    <w:rsid w:val="000A1152"/>
    <w:rsid w:val="000B3FE6"/>
    <w:rsid w:val="00110AC4"/>
    <w:rsid w:val="00182E67"/>
    <w:rsid w:val="001A08D2"/>
    <w:rsid w:val="001B24FF"/>
    <w:rsid w:val="001C3BA3"/>
    <w:rsid w:val="001C45BE"/>
    <w:rsid w:val="001D696E"/>
    <w:rsid w:val="001E07E3"/>
    <w:rsid w:val="0023659B"/>
    <w:rsid w:val="00265846"/>
    <w:rsid w:val="00274F81"/>
    <w:rsid w:val="00282B71"/>
    <w:rsid w:val="002841EE"/>
    <w:rsid w:val="002860DF"/>
    <w:rsid w:val="002C0C0B"/>
    <w:rsid w:val="002E3D74"/>
    <w:rsid w:val="002E7B42"/>
    <w:rsid w:val="002F73A4"/>
    <w:rsid w:val="00302E87"/>
    <w:rsid w:val="00304A74"/>
    <w:rsid w:val="00322BFE"/>
    <w:rsid w:val="00376067"/>
    <w:rsid w:val="003853AE"/>
    <w:rsid w:val="003A59F5"/>
    <w:rsid w:val="003B47CD"/>
    <w:rsid w:val="003F282E"/>
    <w:rsid w:val="00406E9C"/>
    <w:rsid w:val="004110AA"/>
    <w:rsid w:val="004379AB"/>
    <w:rsid w:val="004902AC"/>
    <w:rsid w:val="004D3EC6"/>
    <w:rsid w:val="004D7214"/>
    <w:rsid w:val="004F10FE"/>
    <w:rsid w:val="005170C3"/>
    <w:rsid w:val="00517B6D"/>
    <w:rsid w:val="0052153F"/>
    <w:rsid w:val="00527584"/>
    <w:rsid w:val="0053488E"/>
    <w:rsid w:val="005445A5"/>
    <w:rsid w:val="00547C47"/>
    <w:rsid w:val="005761D6"/>
    <w:rsid w:val="00583AA7"/>
    <w:rsid w:val="005859D8"/>
    <w:rsid w:val="005A0584"/>
    <w:rsid w:val="005A1A44"/>
    <w:rsid w:val="005A5E0B"/>
    <w:rsid w:val="006011EB"/>
    <w:rsid w:val="0061146C"/>
    <w:rsid w:val="00640723"/>
    <w:rsid w:val="00657914"/>
    <w:rsid w:val="00677A63"/>
    <w:rsid w:val="006927BB"/>
    <w:rsid w:val="006A2226"/>
    <w:rsid w:val="006C5E22"/>
    <w:rsid w:val="006D13A7"/>
    <w:rsid w:val="006D3D35"/>
    <w:rsid w:val="006D4EC3"/>
    <w:rsid w:val="006E147F"/>
    <w:rsid w:val="006E2327"/>
    <w:rsid w:val="006E4755"/>
    <w:rsid w:val="00704D1D"/>
    <w:rsid w:val="00731F41"/>
    <w:rsid w:val="007411B2"/>
    <w:rsid w:val="007451C9"/>
    <w:rsid w:val="007871AD"/>
    <w:rsid w:val="00790871"/>
    <w:rsid w:val="00796AE6"/>
    <w:rsid w:val="007C6762"/>
    <w:rsid w:val="007E37F9"/>
    <w:rsid w:val="00815D25"/>
    <w:rsid w:val="0082374A"/>
    <w:rsid w:val="00849A7A"/>
    <w:rsid w:val="0087081E"/>
    <w:rsid w:val="0088379A"/>
    <w:rsid w:val="008B19D2"/>
    <w:rsid w:val="008C196A"/>
    <w:rsid w:val="008F79CF"/>
    <w:rsid w:val="009012FD"/>
    <w:rsid w:val="00911406"/>
    <w:rsid w:val="00916337"/>
    <w:rsid w:val="00946A1B"/>
    <w:rsid w:val="0095449A"/>
    <w:rsid w:val="00963B03"/>
    <w:rsid w:val="00967103"/>
    <w:rsid w:val="00972DF2"/>
    <w:rsid w:val="00980374"/>
    <w:rsid w:val="009B1A55"/>
    <w:rsid w:val="009C59B1"/>
    <w:rsid w:val="009D6B50"/>
    <w:rsid w:val="009E12C7"/>
    <w:rsid w:val="009E2109"/>
    <w:rsid w:val="009E3BC3"/>
    <w:rsid w:val="009E6F7A"/>
    <w:rsid w:val="00A163F3"/>
    <w:rsid w:val="00A30CF0"/>
    <w:rsid w:val="00A3178F"/>
    <w:rsid w:val="00A321C8"/>
    <w:rsid w:val="00A446B2"/>
    <w:rsid w:val="00A560E0"/>
    <w:rsid w:val="00A73E0F"/>
    <w:rsid w:val="00A938F1"/>
    <w:rsid w:val="00A93F79"/>
    <w:rsid w:val="00AB304D"/>
    <w:rsid w:val="00AB69AB"/>
    <w:rsid w:val="00AC7F9A"/>
    <w:rsid w:val="00AE0D19"/>
    <w:rsid w:val="00B14585"/>
    <w:rsid w:val="00B34C0A"/>
    <w:rsid w:val="00B457AA"/>
    <w:rsid w:val="00B53A46"/>
    <w:rsid w:val="00B57B3F"/>
    <w:rsid w:val="00B628B9"/>
    <w:rsid w:val="00B63CD2"/>
    <w:rsid w:val="00B65BF3"/>
    <w:rsid w:val="00B77CB2"/>
    <w:rsid w:val="00B83EFC"/>
    <w:rsid w:val="00B86798"/>
    <w:rsid w:val="00BF54C1"/>
    <w:rsid w:val="00C06CEF"/>
    <w:rsid w:val="00C4449D"/>
    <w:rsid w:val="00C45820"/>
    <w:rsid w:val="00C65584"/>
    <w:rsid w:val="00C9018F"/>
    <w:rsid w:val="00CA00B2"/>
    <w:rsid w:val="00D04ADA"/>
    <w:rsid w:val="00D172D9"/>
    <w:rsid w:val="00D225AA"/>
    <w:rsid w:val="00D3291B"/>
    <w:rsid w:val="00D369C4"/>
    <w:rsid w:val="00D51167"/>
    <w:rsid w:val="00D51BC0"/>
    <w:rsid w:val="00D6288A"/>
    <w:rsid w:val="00D77297"/>
    <w:rsid w:val="00D77972"/>
    <w:rsid w:val="00D83A6C"/>
    <w:rsid w:val="00D91C20"/>
    <w:rsid w:val="00D95D73"/>
    <w:rsid w:val="00DB7D80"/>
    <w:rsid w:val="00DE136E"/>
    <w:rsid w:val="00E0543A"/>
    <w:rsid w:val="00E07B98"/>
    <w:rsid w:val="00E67EB5"/>
    <w:rsid w:val="00E71BE2"/>
    <w:rsid w:val="00E936AC"/>
    <w:rsid w:val="00E9585A"/>
    <w:rsid w:val="00E95FBC"/>
    <w:rsid w:val="00E97E3E"/>
    <w:rsid w:val="00EA38E7"/>
    <w:rsid w:val="00ED117D"/>
    <w:rsid w:val="00ED3635"/>
    <w:rsid w:val="00EE0315"/>
    <w:rsid w:val="00F05786"/>
    <w:rsid w:val="00F0726E"/>
    <w:rsid w:val="00F40E89"/>
    <w:rsid w:val="00FF63E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4D635649"/>
  <w15:docId w15:val="{A69F479F-D3D4-4458-9F2C-AA62644D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9018F"/>
  </w:style>
  <w:style w:type="paragraph" w:styleId="Kop1">
    <w:name w:val="heading 1"/>
    <w:basedOn w:val="Standaard"/>
    <w:next w:val="Standaard"/>
    <w:link w:val="Kop1Char"/>
    <w:uiPriority w:val="9"/>
    <w:qFormat/>
    <w:rsid w:val="006D3D35"/>
    <w:pPr>
      <w:keepNext/>
      <w:keepLines/>
      <w:outlineLvl w:val="0"/>
    </w:pPr>
    <w:rPr>
      <w:rFonts w:eastAsiaTheme="majorEastAsia" w:cstheme="majorBidi"/>
      <w:bCs/>
      <w:caps/>
      <w:sz w:val="28"/>
      <w:szCs w:val="28"/>
    </w:rPr>
  </w:style>
  <w:style w:type="paragraph" w:styleId="Kop2">
    <w:name w:val="heading 2"/>
    <w:basedOn w:val="Standaard"/>
    <w:next w:val="Standaard"/>
    <w:link w:val="Kop2Char"/>
    <w:uiPriority w:val="9"/>
    <w:unhideWhenUsed/>
    <w:qFormat/>
    <w:rsid w:val="006D3D35"/>
    <w:pPr>
      <w:keepNext/>
      <w:keepLines/>
      <w:outlineLvl w:val="1"/>
    </w:pPr>
    <w:rPr>
      <w:rFonts w:eastAsiaTheme="majorEastAsia" w:cstheme="majorBidi"/>
      <w:bCs/>
      <w:caps/>
      <w:szCs w:val="26"/>
    </w:rPr>
  </w:style>
  <w:style w:type="paragraph" w:styleId="Kop3">
    <w:name w:val="heading 3"/>
    <w:basedOn w:val="Standaard"/>
    <w:next w:val="Standaard"/>
    <w:link w:val="Kop3Char"/>
    <w:uiPriority w:val="9"/>
    <w:unhideWhenUsed/>
    <w:qFormat/>
    <w:rsid w:val="006D3D35"/>
    <w:pPr>
      <w:keepNext/>
      <w:keepLines/>
      <w:outlineLvl w:val="2"/>
    </w:pPr>
    <w:rPr>
      <w:rFonts w:eastAsiaTheme="majorEastAsia" w:cstheme="majorBidi"/>
      <w:b/>
      <w:b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57914"/>
    <w:rPr>
      <w:color w:val="0563C1" w:themeColor="hyperlink"/>
      <w:u w:val="single"/>
    </w:rPr>
  </w:style>
  <w:style w:type="table" w:styleId="Tabelraster">
    <w:name w:val="Table Grid"/>
    <w:basedOn w:val="Standaardtabel"/>
    <w:uiPriority w:val="39"/>
    <w:rsid w:val="00004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rsid w:val="00657914"/>
    <w:pPr>
      <w:ind w:left="720"/>
      <w:contextualSpacing/>
    </w:pPr>
  </w:style>
  <w:style w:type="paragraph" w:styleId="Ballontekst">
    <w:name w:val="Balloon Text"/>
    <w:basedOn w:val="Standaard"/>
    <w:link w:val="BallontekstChar"/>
    <w:uiPriority w:val="99"/>
    <w:semiHidden/>
    <w:unhideWhenUsed/>
    <w:rsid w:val="00F0726E"/>
    <w:pPr>
      <w:spacing w:line="240" w:lineRule="auto"/>
    </w:pPr>
    <w:rPr>
      <w:rFonts w:ascii="Lucida Grande" w:hAnsi="Lucida Grande"/>
      <w:szCs w:val="18"/>
    </w:rPr>
  </w:style>
  <w:style w:type="character" w:customStyle="1" w:styleId="BallontekstChar">
    <w:name w:val="Ballontekst Char"/>
    <w:basedOn w:val="Standaardalinea-lettertype"/>
    <w:link w:val="Ballontekst"/>
    <w:uiPriority w:val="99"/>
    <w:semiHidden/>
    <w:rsid w:val="00F0726E"/>
    <w:rPr>
      <w:rFonts w:ascii="Lucida Grande" w:eastAsia="Calibri" w:hAnsi="Lucida Grande" w:cs="Times New Roman"/>
      <w:sz w:val="18"/>
      <w:szCs w:val="18"/>
    </w:rPr>
  </w:style>
  <w:style w:type="paragraph" w:styleId="Koptekst">
    <w:name w:val="header"/>
    <w:basedOn w:val="Standaard"/>
    <w:link w:val="KoptekstChar"/>
    <w:uiPriority w:val="99"/>
    <w:unhideWhenUsed/>
    <w:rsid w:val="00B63CD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63CD2"/>
    <w:rPr>
      <w:rFonts w:ascii="Verdana" w:eastAsia="Calibri" w:hAnsi="Verdana" w:cs="Times New Roman"/>
      <w:sz w:val="18"/>
      <w:szCs w:val="40"/>
    </w:rPr>
  </w:style>
  <w:style w:type="paragraph" w:styleId="Voettekst">
    <w:name w:val="footer"/>
    <w:basedOn w:val="Standaard"/>
    <w:link w:val="VoettekstChar"/>
    <w:uiPriority w:val="99"/>
    <w:unhideWhenUsed/>
    <w:rsid w:val="00B63CD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63CD2"/>
    <w:rPr>
      <w:rFonts w:ascii="Verdana" w:eastAsia="Calibri" w:hAnsi="Verdana" w:cs="Times New Roman"/>
      <w:sz w:val="18"/>
      <w:szCs w:val="40"/>
    </w:rPr>
  </w:style>
  <w:style w:type="character" w:customStyle="1" w:styleId="Kop1Char">
    <w:name w:val="Kop 1 Char"/>
    <w:basedOn w:val="Standaardalinea-lettertype"/>
    <w:link w:val="Kop1"/>
    <w:uiPriority w:val="9"/>
    <w:rsid w:val="006D3D35"/>
    <w:rPr>
      <w:rFonts w:ascii="Calibri" w:eastAsiaTheme="majorEastAsia" w:hAnsi="Calibri" w:cstheme="majorBidi"/>
      <w:bCs/>
      <w:caps/>
      <w:sz w:val="28"/>
      <w:szCs w:val="28"/>
    </w:rPr>
  </w:style>
  <w:style w:type="character" w:customStyle="1" w:styleId="Kop2Char">
    <w:name w:val="Kop 2 Char"/>
    <w:basedOn w:val="Standaardalinea-lettertype"/>
    <w:link w:val="Kop2"/>
    <w:uiPriority w:val="9"/>
    <w:rsid w:val="006D3D35"/>
    <w:rPr>
      <w:rFonts w:ascii="Calibri" w:eastAsiaTheme="majorEastAsia" w:hAnsi="Calibri" w:cstheme="majorBidi"/>
      <w:bCs/>
      <w:caps/>
      <w:szCs w:val="26"/>
    </w:rPr>
  </w:style>
  <w:style w:type="paragraph" w:styleId="Titel">
    <w:name w:val="Title"/>
    <w:basedOn w:val="Standaard"/>
    <w:next w:val="Standaard"/>
    <w:link w:val="TitelChar"/>
    <w:uiPriority w:val="10"/>
    <w:qFormat/>
    <w:rsid w:val="006D3D35"/>
    <w:pPr>
      <w:spacing w:before="240"/>
      <w:contextualSpacing/>
    </w:pPr>
    <w:rPr>
      <w:rFonts w:eastAsiaTheme="majorEastAsia" w:cstheme="majorBidi"/>
      <w:b/>
      <w:color w:val="323E4F" w:themeColor="text2" w:themeShade="BF"/>
      <w:spacing w:val="5"/>
      <w:kern w:val="28"/>
      <w:sz w:val="40"/>
      <w:szCs w:val="52"/>
    </w:rPr>
  </w:style>
  <w:style w:type="character" w:customStyle="1" w:styleId="TitelChar">
    <w:name w:val="Titel Char"/>
    <w:basedOn w:val="Standaardalinea-lettertype"/>
    <w:link w:val="Titel"/>
    <w:uiPriority w:val="10"/>
    <w:rsid w:val="006D3D35"/>
    <w:rPr>
      <w:rFonts w:ascii="Calibri" w:eastAsiaTheme="majorEastAsia" w:hAnsi="Calibri" w:cstheme="majorBidi"/>
      <w:b/>
      <w:color w:val="323E4F" w:themeColor="text2" w:themeShade="BF"/>
      <w:spacing w:val="5"/>
      <w:kern w:val="28"/>
      <w:sz w:val="40"/>
      <w:szCs w:val="52"/>
    </w:rPr>
  </w:style>
  <w:style w:type="character" w:customStyle="1" w:styleId="Kop3Char">
    <w:name w:val="Kop 3 Char"/>
    <w:basedOn w:val="Standaardalinea-lettertype"/>
    <w:link w:val="Kop3"/>
    <w:uiPriority w:val="9"/>
    <w:rsid w:val="006D3D35"/>
    <w:rPr>
      <w:rFonts w:ascii="Calibri" w:eastAsiaTheme="majorEastAsia" w:hAnsi="Calibri" w:cstheme="majorBidi"/>
      <w:b/>
      <w:bCs/>
      <w:sz w:val="20"/>
      <w:szCs w:val="40"/>
    </w:rPr>
  </w:style>
  <w:style w:type="paragraph" w:styleId="Inhopg9">
    <w:name w:val="toc 9"/>
    <w:basedOn w:val="Standaard"/>
    <w:next w:val="Standaard"/>
    <w:autoRedefine/>
    <w:uiPriority w:val="39"/>
    <w:unhideWhenUsed/>
    <w:rsid w:val="006D3D35"/>
    <w:pPr>
      <w:spacing w:after="100"/>
      <w:ind w:left="1760"/>
    </w:pPr>
  </w:style>
  <w:style w:type="table" w:styleId="Donkerelijst-accent1">
    <w:name w:val="Dark List Accent 1"/>
    <w:basedOn w:val="Standaardtabel"/>
    <w:uiPriority w:val="70"/>
    <w:rsid w:val="003853AE"/>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onkerelijst-accent5">
    <w:name w:val="Dark List Accent 5"/>
    <w:basedOn w:val="Standaardtabel"/>
    <w:uiPriority w:val="70"/>
    <w:rsid w:val="003853AE"/>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onkerelijst">
    <w:name w:val="Dark List"/>
    <w:basedOn w:val="Standaardtabel"/>
    <w:uiPriority w:val="70"/>
    <w:rsid w:val="00B53A4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2">
    <w:name w:val="Dark List Accent 2"/>
    <w:basedOn w:val="Standaardtabel"/>
    <w:uiPriority w:val="70"/>
    <w:rsid w:val="00004F37"/>
    <w:pPr>
      <w:spacing w:after="0" w:line="240" w:lineRule="auto"/>
    </w:pPr>
    <w:rPr>
      <w:color w:val="FFFFFF" w:themeColor="background1"/>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blBorders>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Gemiddeldearcering2">
    <w:name w:val="Medium Shading 2"/>
    <w:basedOn w:val="Standaardtabel"/>
    <w:uiPriority w:val="64"/>
    <w:rsid w:val="00004F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leurrijkraster">
    <w:name w:val="Colorful Grid"/>
    <w:basedOn w:val="Standaardtabel"/>
    <w:uiPriority w:val="73"/>
    <w:rsid w:val="00004F3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chtearcering">
    <w:name w:val="Light Shading"/>
    <w:basedOn w:val="Standaardtabel"/>
    <w:uiPriority w:val="60"/>
    <w:rsid w:val="00EA38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FNOCorporate2">
    <w:name w:val="FNOCorporate2"/>
    <w:basedOn w:val="Standaardtabel"/>
    <w:uiPriority w:val="99"/>
    <w:rsid w:val="000A1152"/>
    <w:pPr>
      <w:spacing w:after="0" w:line="240" w:lineRule="auto"/>
    </w:p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FFCC99"/>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FFE5CC"/>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FFF5EB"/>
      </w:tcPr>
    </w:tblStylePr>
  </w:style>
  <w:style w:type="table" w:customStyle="1" w:styleId="FNOCorporate1">
    <w:name w:val="FNOCorporate1"/>
    <w:basedOn w:val="FNOCorporate2"/>
    <w:uiPriority w:val="99"/>
    <w:rsid w:val="000A1152"/>
    <w:tblP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663366"/>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B299B2"/>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F4D6E0"/>
      </w:tcPr>
    </w:tblStylePr>
  </w:style>
  <w:style w:type="table" w:customStyle="1" w:styleId="MVLT">
    <w:name w:val="MVLT"/>
    <w:basedOn w:val="FNOCorporate2"/>
    <w:uiPriority w:val="99"/>
    <w:rsid w:val="000A1152"/>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CA3249"/>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E498A4"/>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F4D6DB"/>
      </w:tcPr>
    </w:tblStylePr>
  </w:style>
  <w:style w:type="table" w:customStyle="1" w:styleId="GTD">
    <w:name w:val="GTD"/>
    <w:basedOn w:val="FNOCorporate1"/>
    <w:uiPriority w:val="99"/>
    <w:rsid w:val="000A1152"/>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1CBF87"/>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8DDFC3"/>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D2F2E7"/>
      </w:tcPr>
    </w:tblStylePr>
  </w:style>
  <w:style w:type="table" w:customStyle="1" w:styleId="ZeP">
    <w:name w:val="ZeP"/>
    <w:basedOn w:val="FNOCorporate1"/>
    <w:uiPriority w:val="99"/>
    <w:rsid w:val="000A1152"/>
    <w:tblPr/>
    <w:tcPr>
      <w:shd w:val="clear" w:color="auto" w:fill="017687"/>
    </w:tc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017687"/>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80BAC3"/>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CCE4E7"/>
      </w:tcPr>
    </w:tblStylePr>
  </w:style>
  <w:style w:type="table" w:customStyle="1" w:styleId="KG">
    <w:name w:val="KG"/>
    <w:basedOn w:val="FNOCorporate1"/>
    <w:uiPriority w:val="99"/>
    <w:rsid w:val="000A1152"/>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FF9F86"/>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FFCFC2"/>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FFECE7"/>
      </w:tcPr>
    </w:tblStylePr>
  </w:style>
  <w:style w:type="paragraph" w:styleId="Voetnoottekst">
    <w:name w:val="footnote text"/>
    <w:basedOn w:val="Standaard"/>
    <w:link w:val="VoetnoottekstChar"/>
    <w:uiPriority w:val="99"/>
    <w:semiHidden/>
    <w:unhideWhenUsed/>
    <w:rsid w:val="00C9018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9018F"/>
    <w:rPr>
      <w:sz w:val="20"/>
      <w:szCs w:val="20"/>
    </w:rPr>
  </w:style>
  <w:style w:type="character" w:styleId="Voetnootmarkering">
    <w:name w:val="footnote reference"/>
    <w:basedOn w:val="Standaardalinea-lettertype"/>
    <w:uiPriority w:val="99"/>
    <w:semiHidden/>
    <w:unhideWhenUsed/>
    <w:rsid w:val="00C9018F"/>
    <w:rPr>
      <w:vertAlign w:val="superscript"/>
    </w:rPr>
  </w:style>
  <w:style w:type="character" w:styleId="Onopgelostemelding">
    <w:name w:val="Unresolved Mention"/>
    <w:basedOn w:val="Standaardalinea-lettertype"/>
    <w:uiPriority w:val="99"/>
    <w:semiHidden/>
    <w:unhideWhenUsed/>
    <w:rsid w:val="009D6B50"/>
    <w:rPr>
      <w:color w:val="808080"/>
      <w:shd w:val="clear" w:color="auto" w:fill="E6E6E6"/>
    </w:rPr>
  </w:style>
  <w:style w:type="paragraph" w:styleId="Geenafstand">
    <w:name w:val="No Spacing"/>
    <w:uiPriority w:val="1"/>
    <w:qFormat/>
    <w:rsid w:val="009E3B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Downloads\Sjabloon%20memo%20KG.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A47DBCCB85B24EB3AD52662C490B87" ma:contentTypeVersion="14" ma:contentTypeDescription="Een nieuw document maken." ma:contentTypeScope="" ma:versionID="7ebef2b2a932bcd53dac1607463b9ec0">
  <xsd:schema xmlns:xsd="http://www.w3.org/2001/XMLSchema" xmlns:xs="http://www.w3.org/2001/XMLSchema" xmlns:p="http://schemas.microsoft.com/office/2006/metadata/properties" xmlns:ns2="8d70bbf8-18d1-465c-ae41-085c63781293" xmlns:ns3="327b6a37-6d73-456f-8ac9-9e6d76fe8b81" targetNamespace="http://schemas.microsoft.com/office/2006/metadata/properties" ma:root="true" ma:fieldsID="aa9e275ca3fc3dc6f87cca88b44accdd" ns2:_="" ns3:_="">
    <xsd:import namespace="8d70bbf8-18d1-465c-ae41-085c63781293"/>
    <xsd:import namespace="327b6a37-6d73-456f-8ac9-9e6d76fe8b81"/>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opmerkinge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bbf8-18d1-465c-ae41-085c6378129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27b6a37-6d73-456f-8ac9-9e6d76fe8b8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opmerkingen" ma:index="19" nillable="true" ma:displayName="opmerkingen" ma:description="opmerkingen van Monique S, Caroline en Programmacommissie verwerkt" ma:internalName="opmerkingen">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pmerkingen xmlns="327b6a37-6d73-456f-8ac9-9e6d76fe8b8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5A170-F734-4D53-97B9-A919771577F5}">
  <ds:schemaRefs>
    <ds:schemaRef ds:uri="http://schemas.microsoft.com/sharepoint/v3/contenttype/forms"/>
  </ds:schemaRefs>
</ds:datastoreItem>
</file>

<file path=customXml/itemProps2.xml><?xml version="1.0" encoding="utf-8"?>
<ds:datastoreItem xmlns:ds="http://schemas.openxmlformats.org/officeDocument/2006/customXml" ds:itemID="{F8C6FEA4-0E7E-41F3-8E67-526B0A95B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bbf8-18d1-465c-ae41-085c63781293"/>
    <ds:schemaRef ds:uri="327b6a37-6d73-456f-8ac9-9e6d76fe8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C1618-4E0C-4D2A-AD5F-B6817E4F409A}">
  <ds:schemaRefs>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327b6a37-6d73-456f-8ac9-9e6d76fe8b81"/>
    <ds:schemaRef ds:uri="8d70bbf8-18d1-465c-ae41-085c63781293"/>
  </ds:schemaRefs>
</ds:datastoreItem>
</file>

<file path=customXml/itemProps4.xml><?xml version="1.0" encoding="utf-8"?>
<ds:datastoreItem xmlns:ds="http://schemas.openxmlformats.org/officeDocument/2006/customXml" ds:itemID="{F88AB9DA-EBA0-42F9-A35A-A0247394B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memo KG</Template>
  <TotalTime>1</TotalTime>
  <Pages>3</Pages>
  <Words>442</Words>
  <Characters>2433</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Bram Prinsen</dc:creator>
  <cp:lastModifiedBy>Caroline Hop</cp:lastModifiedBy>
  <cp:revision>2</cp:revision>
  <cp:lastPrinted>2017-01-09T15:02:00Z</cp:lastPrinted>
  <dcterms:created xsi:type="dcterms:W3CDTF">2019-05-09T12:49:00Z</dcterms:created>
  <dcterms:modified xsi:type="dcterms:W3CDTF">2019-05-09T12:49:00Z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0x01010011A47DBCCB85B24EB3AD52662C490B87</vt:lpwstr>
  </property>
</Properties>
</file>