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208FB3" w14:textId="265C15C6" w:rsidR="00641F24" w:rsidRPr="00FD63DB" w:rsidRDefault="00641F24" w:rsidP="00641F24">
      <w:pPr>
        <w:pStyle w:val="Titel"/>
        <w:rPr>
          <w:color w:val="000000" w:themeColor="text1"/>
        </w:rPr>
      </w:pPr>
      <w:r w:rsidRPr="00FD63DB">
        <w:rPr>
          <w:color w:val="000000" w:themeColor="text1"/>
        </w:rPr>
        <w:t>F</w:t>
      </w:r>
      <w:r w:rsidR="005725E1" w:rsidRPr="00FD63DB">
        <w:rPr>
          <w:color w:val="000000" w:themeColor="text1"/>
        </w:rPr>
        <w:t>ormat projectp</w:t>
      </w:r>
      <w:r w:rsidRPr="00FD63DB">
        <w:rPr>
          <w:color w:val="000000" w:themeColor="text1"/>
        </w:rPr>
        <w:t>l</w:t>
      </w:r>
      <w:r w:rsidR="005725E1" w:rsidRPr="00FD63DB">
        <w:rPr>
          <w:color w:val="000000" w:themeColor="text1"/>
        </w:rPr>
        <w:t>an</w:t>
      </w:r>
      <w:r w:rsidR="005B073E" w:rsidRPr="00FD63DB">
        <w:rPr>
          <w:color w:val="000000" w:themeColor="text1"/>
        </w:rPr>
        <w:t xml:space="preserve"> Klein Geluk</w:t>
      </w:r>
      <w:r w:rsidR="00C166BA">
        <w:rPr>
          <w:color w:val="000000" w:themeColor="text1"/>
        </w:rPr>
        <w:t xml:space="preserve"> 20</w:t>
      </w:r>
      <w:r w:rsidR="001C2FD8">
        <w:rPr>
          <w:color w:val="000000" w:themeColor="text1"/>
        </w:rPr>
        <w:t>20</w:t>
      </w:r>
    </w:p>
    <w:p w14:paraId="56358FC1" w14:textId="77777777" w:rsidR="001D696E" w:rsidRPr="00FD63DB" w:rsidRDefault="00641F24" w:rsidP="00641F24">
      <w:pPr>
        <w:pStyle w:val="Titel"/>
        <w:rPr>
          <w:color w:val="000000" w:themeColor="text1"/>
          <w:sz w:val="24"/>
          <w:szCs w:val="24"/>
        </w:rPr>
      </w:pPr>
      <w:r w:rsidRPr="00FD63DB">
        <w:rPr>
          <w:color w:val="000000" w:themeColor="text1"/>
          <w:sz w:val="24"/>
          <w:szCs w:val="24"/>
        </w:rPr>
        <w:t>Materialen</w:t>
      </w:r>
      <w:r w:rsidR="00BF1841" w:rsidRPr="00FD63DB">
        <w:rPr>
          <w:color w:val="000000" w:themeColor="text1"/>
          <w:sz w:val="24"/>
          <w:szCs w:val="24"/>
        </w:rPr>
        <w:t>, dagbesteding en evenementen</w:t>
      </w:r>
    </w:p>
    <w:p w14:paraId="5FD8D520" w14:textId="77777777" w:rsidR="001D696E" w:rsidRPr="00E74659" w:rsidRDefault="001D696E" w:rsidP="001D696E">
      <w:pPr>
        <w:tabs>
          <w:tab w:val="left" w:pos="7380"/>
        </w:tabs>
        <w:spacing w:line="260" w:lineRule="atLeast"/>
        <w:rPr>
          <w:color w:val="FF9F86"/>
        </w:rPr>
      </w:pPr>
    </w:p>
    <w:p w14:paraId="1C7509B0" w14:textId="77777777" w:rsidR="00EE364D" w:rsidRPr="00E74659" w:rsidRDefault="00D85A40" w:rsidP="00EE364D">
      <w:pPr>
        <w:pStyle w:val="Kop1"/>
      </w:pPr>
      <w:r w:rsidRPr="00E74659">
        <w:t>titel</w:t>
      </w:r>
    </w:p>
    <w:sdt>
      <w:sdtPr>
        <w:rPr>
          <w:szCs w:val="28"/>
        </w:rPr>
        <w:id w:val="1897000267"/>
        <w:placeholder>
          <w:docPart w:val="EECD9D0C1D694C3CB0133422EFFFA8DF"/>
        </w:placeholder>
        <w:showingPlcHdr/>
      </w:sdtPr>
      <w:sdtEndPr/>
      <w:sdtContent>
        <w:p w14:paraId="51016F57" w14:textId="77777777" w:rsidR="00B331F3" w:rsidRDefault="00503DA5" w:rsidP="00B331F3">
          <w:pPr>
            <w:rPr>
              <w:szCs w:val="28"/>
            </w:rPr>
          </w:pPr>
          <w:r w:rsidRPr="00F33131">
            <w:rPr>
              <w:rStyle w:val="Tekstvantijdelijkeaanduiding"/>
            </w:rPr>
            <w:t>Klik of tik om tekst in te voeren.</w:t>
          </w:r>
        </w:p>
      </w:sdtContent>
    </w:sdt>
    <w:p w14:paraId="3F19449B" w14:textId="77777777" w:rsidR="00503DA5" w:rsidRPr="00B331F3" w:rsidRDefault="00503DA5" w:rsidP="00B331F3">
      <w:pPr>
        <w:rPr>
          <w:szCs w:val="28"/>
        </w:rPr>
      </w:pPr>
    </w:p>
    <w:p w14:paraId="4769CCA5" w14:textId="77777777" w:rsidR="005C2D44" w:rsidRPr="006347DA" w:rsidRDefault="00B331F3" w:rsidP="00B331F3">
      <w:pPr>
        <w:pStyle w:val="Kop1"/>
        <w:numPr>
          <w:ilvl w:val="0"/>
          <w:numId w:val="13"/>
        </w:numPr>
        <w:rPr>
          <w:color w:val="FF9F86"/>
        </w:rPr>
      </w:pPr>
      <w:r w:rsidRPr="00FD63DB">
        <w:t>algemeen</w:t>
      </w:r>
    </w:p>
    <w:p w14:paraId="40DCA3B8" w14:textId="77777777" w:rsidR="00B331F3" w:rsidRDefault="00B331F3" w:rsidP="00B331F3">
      <w:pPr>
        <w:tabs>
          <w:tab w:val="left" w:pos="1276"/>
          <w:tab w:val="left" w:pos="1560"/>
        </w:tabs>
        <w:spacing w:line="260" w:lineRule="atLeast"/>
        <w:ind w:left="360"/>
      </w:pPr>
      <w:r>
        <w:t>Waarop heeft deze aanvraag betrekking?</w:t>
      </w:r>
    </w:p>
    <w:p w14:paraId="6B819226" w14:textId="77777777" w:rsidR="005C2D44" w:rsidRPr="006B32D2" w:rsidRDefault="001C2FD8" w:rsidP="00B331F3">
      <w:pPr>
        <w:tabs>
          <w:tab w:val="left" w:pos="1276"/>
          <w:tab w:val="left" w:pos="1560"/>
        </w:tabs>
        <w:spacing w:line="260" w:lineRule="atLeast"/>
        <w:ind w:left="708"/>
      </w:pPr>
      <w:sdt>
        <w:sdtPr>
          <w:id w:val="-435904810"/>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5C2D44" w:rsidRPr="006B32D2">
        <w:t>Materialen</w:t>
      </w:r>
    </w:p>
    <w:p w14:paraId="64D0A082" w14:textId="77777777" w:rsidR="005C2D44" w:rsidRPr="002A79EC" w:rsidRDefault="001C2FD8" w:rsidP="006B32D2">
      <w:pPr>
        <w:pStyle w:val="Lijstalinea"/>
        <w:tabs>
          <w:tab w:val="left" w:pos="1276"/>
          <w:tab w:val="left" w:pos="1560"/>
        </w:tabs>
        <w:spacing w:line="260" w:lineRule="atLeast"/>
        <w:ind w:left="1080"/>
      </w:pPr>
      <w:sdt>
        <w:sdtPr>
          <w:id w:val="-548987657"/>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Beweegtoestellen</w:t>
      </w:r>
    </w:p>
    <w:p w14:paraId="32AA79DD" w14:textId="77777777" w:rsidR="005C2D44" w:rsidRDefault="001C2FD8" w:rsidP="006B32D2">
      <w:pPr>
        <w:pStyle w:val="Lijstalinea"/>
        <w:tabs>
          <w:tab w:val="left" w:pos="1276"/>
          <w:tab w:val="left" w:pos="1560"/>
        </w:tabs>
        <w:spacing w:line="260" w:lineRule="atLeast"/>
        <w:ind w:left="1080"/>
      </w:pPr>
      <w:sdt>
        <w:sdtPr>
          <w:id w:val="-1674558804"/>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Inrichting buitenruimte</w:t>
      </w:r>
    </w:p>
    <w:p w14:paraId="5111D692" w14:textId="77777777" w:rsidR="005C2D44" w:rsidRDefault="001C2FD8" w:rsidP="006B32D2">
      <w:pPr>
        <w:pStyle w:val="Lijstalinea"/>
        <w:tabs>
          <w:tab w:val="left" w:pos="1276"/>
          <w:tab w:val="left" w:pos="1560"/>
        </w:tabs>
        <w:spacing w:line="260" w:lineRule="atLeast"/>
        <w:ind w:left="1080"/>
      </w:pPr>
      <w:sdt>
        <w:sdtPr>
          <w:id w:val="1624494742"/>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Inrichting binnenruimte</w:t>
      </w:r>
      <w:r w:rsidR="00EE364D">
        <w:t xml:space="preserve"> </w:t>
      </w:r>
    </w:p>
    <w:p w14:paraId="34617D3A" w14:textId="77777777" w:rsidR="005C2D44" w:rsidRPr="002A79EC" w:rsidRDefault="001C2FD8" w:rsidP="006B32D2">
      <w:pPr>
        <w:pStyle w:val="Lijstalinea"/>
        <w:tabs>
          <w:tab w:val="left" w:pos="1276"/>
          <w:tab w:val="left" w:pos="1560"/>
        </w:tabs>
        <w:spacing w:line="260" w:lineRule="atLeast"/>
        <w:ind w:left="1080"/>
      </w:pPr>
      <w:sdt>
        <w:sdtPr>
          <w:id w:val="1659954992"/>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Overig, namelijk</w:t>
      </w:r>
      <w:r w:rsidR="00C56E09">
        <w:t xml:space="preserve"> </w:t>
      </w:r>
      <w:sdt>
        <w:sdtPr>
          <w:id w:val="-949464779"/>
          <w:placeholder>
            <w:docPart w:val="008FA1879AFF41B2874FF072BFDB45B9"/>
          </w:placeholder>
          <w:showingPlcHdr/>
        </w:sdtPr>
        <w:sdtEndPr/>
        <w:sdtContent>
          <w:r w:rsidR="00C56E09" w:rsidRPr="00F33131">
            <w:rPr>
              <w:rStyle w:val="Tekstvantijdelijkeaanduiding"/>
            </w:rPr>
            <w:t>Klik of tik om tekst in te voeren.</w:t>
          </w:r>
        </w:sdtContent>
      </w:sdt>
    </w:p>
    <w:p w14:paraId="1B0DD9E9" w14:textId="77777777" w:rsidR="005C2D44" w:rsidRPr="006B32D2" w:rsidRDefault="001C2FD8" w:rsidP="00B331F3">
      <w:pPr>
        <w:tabs>
          <w:tab w:val="left" w:pos="1276"/>
          <w:tab w:val="left" w:pos="1560"/>
        </w:tabs>
        <w:spacing w:line="260" w:lineRule="atLeast"/>
        <w:ind w:left="708"/>
      </w:pPr>
      <w:sdt>
        <w:sdtPr>
          <w:id w:val="1589655440"/>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5C2D44" w:rsidRPr="006B32D2">
        <w:t>Dagbesteding</w:t>
      </w:r>
    </w:p>
    <w:p w14:paraId="7D6D9030" w14:textId="77777777" w:rsidR="005C2D44" w:rsidRDefault="001C2FD8" w:rsidP="006B32D2">
      <w:pPr>
        <w:pStyle w:val="Lijstalinea"/>
        <w:tabs>
          <w:tab w:val="left" w:pos="1276"/>
          <w:tab w:val="left" w:pos="1560"/>
        </w:tabs>
        <w:spacing w:line="260" w:lineRule="atLeast"/>
        <w:ind w:left="1080"/>
      </w:pPr>
      <w:sdt>
        <w:sdtPr>
          <w:id w:val="1302188281"/>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Muziek</w:t>
      </w:r>
    </w:p>
    <w:p w14:paraId="6F418BC1" w14:textId="77777777" w:rsidR="005C2D44" w:rsidRDefault="001C2FD8" w:rsidP="006B32D2">
      <w:pPr>
        <w:pStyle w:val="Lijstalinea"/>
        <w:tabs>
          <w:tab w:val="left" w:pos="1276"/>
          <w:tab w:val="left" w:pos="1560"/>
        </w:tabs>
        <w:spacing w:line="260" w:lineRule="atLeast"/>
        <w:ind w:left="1080"/>
      </w:pPr>
      <w:sdt>
        <w:sdtPr>
          <w:id w:val="832340544"/>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Bezoek aan theater of museum</w:t>
      </w:r>
    </w:p>
    <w:p w14:paraId="409B50F1" w14:textId="77777777" w:rsidR="005C2D44" w:rsidRPr="002A79EC" w:rsidRDefault="001C2FD8" w:rsidP="006B32D2">
      <w:pPr>
        <w:pStyle w:val="Lijstalinea"/>
        <w:tabs>
          <w:tab w:val="left" w:pos="1276"/>
          <w:tab w:val="left" w:pos="1560"/>
        </w:tabs>
        <w:spacing w:line="260" w:lineRule="atLeast"/>
        <w:ind w:left="1080"/>
      </w:pPr>
      <w:sdt>
        <w:sdtPr>
          <w:id w:val="-1876455304"/>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Overig, namelijk</w:t>
      </w:r>
      <w:r w:rsidR="00C56E09">
        <w:t xml:space="preserve"> </w:t>
      </w:r>
      <w:sdt>
        <w:sdtPr>
          <w:id w:val="-1144185979"/>
          <w:placeholder>
            <w:docPart w:val="DefaultPlaceholder_-1854013440"/>
          </w:placeholder>
          <w:showingPlcHdr/>
        </w:sdtPr>
        <w:sdtEndPr/>
        <w:sdtContent>
          <w:r w:rsidR="00C56E09" w:rsidRPr="00F33131">
            <w:rPr>
              <w:rStyle w:val="Tekstvantijdelijkeaanduiding"/>
            </w:rPr>
            <w:t>Klik of tik om tekst in te voeren.</w:t>
          </w:r>
        </w:sdtContent>
      </w:sdt>
    </w:p>
    <w:p w14:paraId="217D01B3" w14:textId="77777777" w:rsidR="005C2D44" w:rsidRPr="006B32D2" w:rsidRDefault="001C2FD8" w:rsidP="00B331F3">
      <w:pPr>
        <w:tabs>
          <w:tab w:val="left" w:pos="1276"/>
          <w:tab w:val="left" w:pos="1560"/>
        </w:tabs>
        <w:spacing w:line="260" w:lineRule="atLeast"/>
        <w:ind w:left="708"/>
      </w:pPr>
      <w:sdt>
        <w:sdtPr>
          <w:id w:val="1366716053"/>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5C2D44" w:rsidRPr="006B32D2">
        <w:t>Evenementen</w:t>
      </w:r>
    </w:p>
    <w:p w14:paraId="53B6E2D4" w14:textId="77777777" w:rsidR="005C2D44" w:rsidRDefault="001C2FD8" w:rsidP="006B32D2">
      <w:pPr>
        <w:pStyle w:val="Lijstalinea"/>
        <w:tabs>
          <w:tab w:val="left" w:pos="1276"/>
          <w:tab w:val="left" w:pos="1560"/>
        </w:tabs>
        <w:spacing w:line="260" w:lineRule="atLeast"/>
        <w:ind w:left="1080"/>
      </w:pPr>
      <w:sdt>
        <w:sdtPr>
          <w:id w:val="1548794811"/>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Voorstelling</w:t>
      </w:r>
    </w:p>
    <w:p w14:paraId="2A28BEB3" w14:textId="77777777" w:rsidR="005C2D44" w:rsidRDefault="001C2FD8" w:rsidP="006B32D2">
      <w:pPr>
        <w:pStyle w:val="Lijstalinea"/>
        <w:tabs>
          <w:tab w:val="left" w:pos="1276"/>
          <w:tab w:val="left" w:pos="1560"/>
        </w:tabs>
        <w:spacing w:line="260" w:lineRule="atLeast"/>
        <w:ind w:left="1080"/>
      </w:pPr>
      <w:sdt>
        <w:sdtPr>
          <w:id w:val="705914577"/>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Vakantie</w:t>
      </w:r>
    </w:p>
    <w:p w14:paraId="7828B124" w14:textId="77777777" w:rsidR="00F54DC2" w:rsidRDefault="001C2FD8" w:rsidP="00F54DC2">
      <w:pPr>
        <w:pStyle w:val="Lijstalinea"/>
        <w:tabs>
          <w:tab w:val="left" w:pos="1276"/>
          <w:tab w:val="left" w:pos="1560"/>
        </w:tabs>
        <w:spacing w:line="260" w:lineRule="atLeast"/>
        <w:ind w:left="1080"/>
      </w:pPr>
      <w:sdt>
        <w:sdtPr>
          <w:id w:val="1044406098"/>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5C2D44">
        <w:t>Overig, namelijk</w:t>
      </w:r>
      <w:r w:rsidR="00C56E09">
        <w:t xml:space="preserve"> </w:t>
      </w:r>
      <w:sdt>
        <w:sdtPr>
          <w:id w:val="167374132"/>
          <w:placeholder>
            <w:docPart w:val="DefaultPlaceholder_-1854013440"/>
          </w:placeholder>
          <w:showingPlcHdr/>
        </w:sdtPr>
        <w:sdtEndPr/>
        <w:sdtContent>
          <w:r w:rsidR="00C56E09" w:rsidRPr="00F33131">
            <w:rPr>
              <w:rStyle w:val="Tekstvantijdelijkeaanduiding"/>
            </w:rPr>
            <w:t>Klik of tik om tekst in te voeren.</w:t>
          </w:r>
        </w:sdtContent>
      </w:sdt>
    </w:p>
    <w:p w14:paraId="4C20A34B" w14:textId="77777777" w:rsidR="00C56E09" w:rsidRDefault="00C56E09" w:rsidP="00F54DC2">
      <w:pPr>
        <w:pStyle w:val="Lijstalinea"/>
        <w:tabs>
          <w:tab w:val="left" w:pos="1276"/>
          <w:tab w:val="left" w:pos="1560"/>
        </w:tabs>
        <w:spacing w:line="260" w:lineRule="atLeast"/>
        <w:ind w:left="1080"/>
      </w:pPr>
    </w:p>
    <w:p w14:paraId="1B255FC5" w14:textId="77777777" w:rsidR="00000DA7" w:rsidRPr="00B331F3" w:rsidRDefault="00000DA7" w:rsidP="00B331F3">
      <w:pPr>
        <w:tabs>
          <w:tab w:val="left" w:pos="1276"/>
          <w:tab w:val="left" w:pos="1560"/>
        </w:tabs>
        <w:spacing w:line="260" w:lineRule="atLeast"/>
        <w:ind w:left="360"/>
      </w:pPr>
      <w:r w:rsidRPr="00B331F3">
        <w:t>Op welk(e) domein(en) draagt dit project bij aan de kwaliteit van leven van de doelgroep?</w:t>
      </w:r>
    </w:p>
    <w:p w14:paraId="03D7D526" w14:textId="77777777" w:rsidR="00000DA7" w:rsidRDefault="001C2FD8" w:rsidP="00B331F3">
      <w:pPr>
        <w:pStyle w:val="Lijstalinea"/>
        <w:tabs>
          <w:tab w:val="left" w:pos="1276"/>
          <w:tab w:val="left" w:pos="1560"/>
        </w:tabs>
        <w:spacing w:line="260" w:lineRule="atLeast"/>
        <w:ind w:left="708"/>
      </w:pPr>
      <w:sdt>
        <w:sdtPr>
          <w:id w:val="1183314458"/>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000DA7">
        <w:t>Autonomie</w:t>
      </w:r>
    </w:p>
    <w:p w14:paraId="0A18B859" w14:textId="77777777" w:rsidR="00000DA7" w:rsidRDefault="001C2FD8" w:rsidP="00B331F3">
      <w:pPr>
        <w:pStyle w:val="Lijstalinea"/>
        <w:tabs>
          <w:tab w:val="left" w:pos="1276"/>
          <w:tab w:val="left" w:pos="1560"/>
        </w:tabs>
        <w:spacing w:line="260" w:lineRule="atLeast"/>
        <w:ind w:left="708"/>
      </w:pPr>
      <w:sdt>
        <w:sdtPr>
          <w:id w:val="1887292952"/>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000DA7">
        <w:t>Sociale participatie</w:t>
      </w:r>
    </w:p>
    <w:p w14:paraId="7164E1E1" w14:textId="77777777" w:rsidR="00000DA7" w:rsidRPr="00000DA7" w:rsidRDefault="001C2FD8" w:rsidP="00B331F3">
      <w:pPr>
        <w:pStyle w:val="Lijstalinea"/>
        <w:tabs>
          <w:tab w:val="left" w:pos="1276"/>
          <w:tab w:val="left" w:pos="1560"/>
        </w:tabs>
        <w:spacing w:line="260" w:lineRule="atLeast"/>
        <w:ind w:left="708"/>
      </w:pPr>
      <w:sdt>
        <w:sdtPr>
          <w:id w:val="243234573"/>
          <w14:checkbox>
            <w14:checked w14:val="0"/>
            <w14:checkedState w14:val="2612" w14:font="MS Gothic"/>
            <w14:uncheckedState w14:val="2610" w14:font="MS Gothic"/>
          </w14:checkbox>
        </w:sdtPr>
        <w:sdtEndPr/>
        <w:sdtContent>
          <w:r w:rsidR="006B32D2">
            <w:rPr>
              <w:rFonts w:ascii="MS Gothic" w:eastAsia="MS Gothic" w:hAnsi="MS Gothic" w:hint="eastAsia"/>
            </w:rPr>
            <w:t>☐</w:t>
          </w:r>
        </w:sdtContent>
      </w:sdt>
      <w:r w:rsidR="00000DA7">
        <w:t>Welbevinden</w:t>
      </w:r>
    </w:p>
    <w:p w14:paraId="463A73BE" w14:textId="77777777" w:rsidR="006774E2" w:rsidRDefault="006774E2" w:rsidP="001D696E">
      <w:pPr>
        <w:tabs>
          <w:tab w:val="left" w:pos="1276"/>
          <w:tab w:val="left" w:pos="1560"/>
        </w:tabs>
        <w:spacing w:line="260" w:lineRule="atLeast"/>
      </w:pPr>
    </w:p>
    <w:p w14:paraId="4B77155E" w14:textId="77777777" w:rsidR="00C56E09" w:rsidRDefault="006774E2" w:rsidP="00C56E09">
      <w:pPr>
        <w:pStyle w:val="Lijstalinea"/>
        <w:tabs>
          <w:tab w:val="left" w:pos="1276"/>
          <w:tab w:val="left" w:pos="1560"/>
        </w:tabs>
        <w:spacing w:line="260" w:lineRule="atLeast"/>
        <w:ind w:left="360"/>
      </w:pPr>
      <w:r w:rsidRPr="008A0D6E">
        <w:t>Waar vindt het project plaats?</w:t>
      </w:r>
    </w:p>
    <w:sdt>
      <w:sdtPr>
        <w:id w:val="1443262081"/>
        <w:placeholder>
          <w:docPart w:val="DefaultPlaceholder_-1854013440"/>
        </w:placeholder>
        <w:showingPlcHdr/>
      </w:sdtPr>
      <w:sdtEndPr/>
      <w:sdtContent>
        <w:p w14:paraId="327B8CB8" w14:textId="77777777" w:rsidR="00C56E09" w:rsidRPr="00F54DC2"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48D232F4" w14:textId="77777777" w:rsidR="006774E2" w:rsidRDefault="006774E2" w:rsidP="006774E2">
      <w:pPr>
        <w:tabs>
          <w:tab w:val="left" w:pos="1276"/>
          <w:tab w:val="left" w:pos="1560"/>
        </w:tabs>
        <w:spacing w:line="260" w:lineRule="atLeast"/>
      </w:pPr>
    </w:p>
    <w:p w14:paraId="42F998C0" w14:textId="77777777" w:rsidR="006774E2" w:rsidRDefault="006774E2" w:rsidP="00C56E09">
      <w:pPr>
        <w:pStyle w:val="Lijstalinea"/>
        <w:tabs>
          <w:tab w:val="left" w:pos="1276"/>
          <w:tab w:val="left" w:pos="1560"/>
        </w:tabs>
        <w:spacing w:line="260" w:lineRule="atLeast"/>
        <w:ind w:left="360"/>
      </w:pPr>
      <w:r w:rsidRPr="008A0D6E">
        <w:t>Wanneer gaat het project van start?</w:t>
      </w:r>
    </w:p>
    <w:sdt>
      <w:sdtPr>
        <w:id w:val="753008443"/>
        <w:placeholder>
          <w:docPart w:val="DefaultPlaceholder_-1854013440"/>
        </w:placeholder>
        <w:showingPlcHdr/>
      </w:sdtPr>
      <w:sdtEndPr/>
      <w:sdtContent>
        <w:p w14:paraId="7C65DCFB" w14:textId="77777777" w:rsidR="00C56E09"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6ADB8437" w14:textId="77777777" w:rsidR="00C56E09" w:rsidRDefault="00C56E09" w:rsidP="00B331F3">
      <w:pPr>
        <w:pStyle w:val="Lijstalinea"/>
        <w:tabs>
          <w:tab w:val="left" w:pos="1276"/>
          <w:tab w:val="left" w:pos="1560"/>
        </w:tabs>
        <w:spacing w:line="260" w:lineRule="atLeast"/>
        <w:ind w:left="360"/>
      </w:pPr>
    </w:p>
    <w:p w14:paraId="026C15B7" w14:textId="77777777" w:rsidR="006774E2" w:rsidRDefault="006774E2" w:rsidP="00C56E09">
      <w:pPr>
        <w:pStyle w:val="Lijstalinea"/>
        <w:tabs>
          <w:tab w:val="left" w:pos="1276"/>
          <w:tab w:val="left" w:pos="1560"/>
        </w:tabs>
        <w:spacing w:line="260" w:lineRule="atLeast"/>
        <w:ind w:left="360"/>
      </w:pPr>
      <w:r w:rsidRPr="008A0D6E">
        <w:t>Wanneer is de verwachte einddatum?</w:t>
      </w:r>
    </w:p>
    <w:sdt>
      <w:sdtPr>
        <w:id w:val="1029145477"/>
        <w:placeholder>
          <w:docPart w:val="DefaultPlaceholder_-1854013440"/>
        </w:placeholder>
        <w:showingPlcHdr/>
      </w:sdtPr>
      <w:sdtEndPr/>
      <w:sdtContent>
        <w:p w14:paraId="0789B7F8" w14:textId="77777777" w:rsidR="00C56E09" w:rsidRPr="006347DA"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49635832" w14:textId="77777777" w:rsidR="006774E2" w:rsidRDefault="006774E2" w:rsidP="001D696E">
      <w:pPr>
        <w:tabs>
          <w:tab w:val="left" w:pos="1276"/>
          <w:tab w:val="left" w:pos="1560"/>
        </w:tabs>
        <w:spacing w:line="260" w:lineRule="atLeast"/>
      </w:pPr>
    </w:p>
    <w:p w14:paraId="033B625B" w14:textId="77777777" w:rsidR="00B331F3" w:rsidRPr="00000DA7" w:rsidRDefault="00B331F3" w:rsidP="00B331F3">
      <w:pPr>
        <w:pStyle w:val="Lijstalinea"/>
        <w:tabs>
          <w:tab w:val="left" w:pos="1276"/>
          <w:tab w:val="left" w:pos="1560"/>
        </w:tabs>
        <w:spacing w:line="260" w:lineRule="atLeast"/>
        <w:ind w:left="360"/>
      </w:pPr>
      <w:r w:rsidRPr="00000DA7">
        <w:t>Wat voor soort organisatie vraagt deze subsidie aan?</w:t>
      </w:r>
    </w:p>
    <w:p w14:paraId="1838EC57" w14:textId="77777777" w:rsidR="00B331F3" w:rsidRDefault="001C2FD8" w:rsidP="00B331F3">
      <w:pPr>
        <w:pStyle w:val="Lijstalinea"/>
        <w:tabs>
          <w:tab w:val="left" w:pos="1276"/>
          <w:tab w:val="left" w:pos="1560"/>
        </w:tabs>
        <w:spacing w:line="260" w:lineRule="atLeast"/>
      </w:pPr>
      <w:sdt>
        <w:sdtPr>
          <w:id w:val="-1187049351"/>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Zorginstelling</w:t>
      </w:r>
    </w:p>
    <w:p w14:paraId="5ACF90AF" w14:textId="77777777" w:rsidR="00B331F3" w:rsidRDefault="001C2FD8" w:rsidP="00B331F3">
      <w:pPr>
        <w:pStyle w:val="Lijstalinea"/>
        <w:tabs>
          <w:tab w:val="left" w:pos="1276"/>
          <w:tab w:val="left" w:pos="1560"/>
        </w:tabs>
        <w:spacing w:line="260" w:lineRule="atLeast"/>
      </w:pPr>
      <w:sdt>
        <w:sdtPr>
          <w:id w:val="1207450596"/>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Kleinschalige woonvoorziening</w:t>
      </w:r>
    </w:p>
    <w:p w14:paraId="67EE7A90" w14:textId="77777777" w:rsidR="00B331F3" w:rsidRDefault="001C2FD8" w:rsidP="00B331F3">
      <w:pPr>
        <w:pStyle w:val="Lijstalinea"/>
        <w:tabs>
          <w:tab w:val="left" w:pos="1276"/>
          <w:tab w:val="left" w:pos="1560"/>
        </w:tabs>
        <w:spacing w:line="260" w:lineRule="atLeast"/>
      </w:pPr>
      <w:sdt>
        <w:sdtPr>
          <w:id w:val="-1176951085"/>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Hospice</w:t>
      </w:r>
    </w:p>
    <w:p w14:paraId="42E0E338" w14:textId="77777777" w:rsidR="00B331F3" w:rsidRDefault="001C2FD8" w:rsidP="00B331F3">
      <w:pPr>
        <w:pStyle w:val="Lijstalinea"/>
        <w:tabs>
          <w:tab w:val="left" w:pos="1276"/>
          <w:tab w:val="left" w:pos="1560"/>
        </w:tabs>
        <w:spacing w:line="260" w:lineRule="atLeast"/>
      </w:pPr>
      <w:sdt>
        <w:sdtPr>
          <w:id w:val="1156270019"/>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Inloophuis, zo ja wat voor inloophuis</w:t>
      </w:r>
    </w:p>
    <w:p w14:paraId="4879AD51" w14:textId="77777777" w:rsidR="00B331F3" w:rsidRDefault="001C2FD8" w:rsidP="00B331F3">
      <w:pPr>
        <w:pStyle w:val="Lijstalinea"/>
        <w:tabs>
          <w:tab w:val="left" w:pos="1276"/>
          <w:tab w:val="left" w:pos="1560"/>
        </w:tabs>
        <w:spacing w:line="260" w:lineRule="atLeast"/>
      </w:pPr>
      <w:sdt>
        <w:sdtPr>
          <w:id w:val="-416476620"/>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Vereniging, zo ja wat voor vereniging</w:t>
      </w:r>
    </w:p>
    <w:p w14:paraId="7EFACB52" w14:textId="77777777" w:rsidR="00B331F3" w:rsidRDefault="001C2FD8" w:rsidP="00B331F3">
      <w:pPr>
        <w:pStyle w:val="Lijstalinea"/>
        <w:tabs>
          <w:tab w:val="left" w:pos="1276"/>
          <w:tab w:val="left" w:pos="1560"/>
        </w:tabs>
        <w:spacing w:line="260" w:lineRule="atLeast"/>
      </w:pPr>
      <w:sdt>
        <w:sdtPr>
          <w:id w:val="811218028"/>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B331F3">
        <w:t>Stichting, zo ja wat voor stichting</w:t>
      </w:r>
    </w:p>
    <w:p w14:paraId="76571341" w14:textId="77777777" w:rsidR="00B331F3" w:rsidRPr="005725E1" w:rsidRDefault="001C2FD8" w:rsidP="00B331F3">
      <w:pPr>
        <w:pStyle w:val="Lijstalinea"/>
        <w:tabs>
          <w:tab w:val="left" w:pos="1276"/>
          <w:tab w:val="left" w:pos="1560"/>
        </w:tabs>
        <w:spacing w:line="260" w:lineRule="atLeast"/>
      </w:pPr>
      <w:sdt>
        <w:sdtPr>
          <w:id w:val="-2061622457"/>
          <w14:checkbox>
            <w14:checked w14:val="0"/>
            <w14:checkedState w14:val="2612" w14:font="MS Gothic"/>
            <w14:uncheckedState w14:val="2610" w14:font="MS Gothic"/>
          </w14:checkbox>
        </w:sdtPr>
        <w:sdtEndPr/>
        <w:sdtContent>
          <w:r w:rsidR="00B331F3">
            <w:rPr>
              <w:rFonts w:ascii="MS Gothic" w:eastAsia="MS Gothic" w:hAnsi="MS Gothic" w:hint="eastAsia"/>
            </w:rPr>
            <w:t>☐</w:t>
          </w:r>
        </w:sdtContent>
      </w:sdt>
      <w:r w:rsidR="00C56E09">
        <w:t xml:space="preserve">Anders, namelijk </w:t>
      </w:r>
      <w:sdt>
        <w:sdtPr>
          <w:id w:val="-736863414"/>
          <w:placeholder>
            <w:docPart w:val="DefaultPlaceholder_-1854013440"/>
          </w:placeholder>
          <w:showingPlcHdr/>
        </w:sdtPr>
        <w:sdtEndPr/>
        <w:sdtContent>
          <w:r w:rsidR="00C56E09" w:rsidRPr="00F33131">
            <w:rPr>
              <w:rStyle w:val="Tekstvantijdelijkeaanduiding"/>
            </w:rPr>
            <w:t>Klik of tik om tekst in te voeren.</w:t>
          </w:r>
        </w:sdtContent>
      </w:sdt>
    </w:p>
    <w:p w14:paraId="058A983B" w14:textId="77777777" w:rsidR="00B331F3" w:rsidRDefault="00B331F3" w:rsidP="001D696E">
      <w:pPr>
        <w:tabs>
          <w:tab w:val="left" w:pos="1276"/>
          <w:tab w:val="left" w:pos="1560"/>
        </w:tabs>
        <w:spacing w:line="260" w:lineRule="atLeast"/>
      </w:pPr>
    </w:p>
    <w:p w14:paraId="30FECD67" w14:textId="77777777" w:rsidR="00B331F3" w:rsidRDefault="00B331F3" w:rsidP="00B331F3">
      <w:pPr>
        <w:tabs>
          <w:tab w:val="left" w:pos="1276"/>
          <w:tab w:val="left" w:pos="1560"/>
        </w:tabs>
        <w:spacing w:line="260" w:lineRule="atLeast"/>
        <w:ind w:left="360"/>
      </w:pPr>
      <w:r>
        <w:lastRenderedPageBreak/>
        <w:t>LET OP Het is niet mogelijk voor Stichtingen om geld aan te vragen voor de lopende organisatie. Aanvragen voor bezoeken of voorstellingen op het gebied van theater, muziek etc. kunnen alleen via de zorginstelling worden gedaan.</w:t>
      </w:r>
    </w:p>
    <w:p w14:paraId="3A1AA436" w14:textId="77777777" w:rsidR="00641F24" w:rsidRDefault="00641F24" w:rsidP="00B331F3">
      <w:pPr>
        <w:tabs>
          <w:tab w:val="left" w:pos="1276"/>
          <w:tab w:val="left" w:pos="1560"/>
        </w:tabs>
        <w:spacing w:line="260" w:lineRule="atLeast"/>
        <w:ind w:left="360"/>
      </w:pPr>
    </w:p>
    <w:p w14:paraId="2B1A8382" w14:textId="77777777" w:rsidR="00B331F3" w:rsidRPr="006347DA" w:rsidRDefault="00B331F3" w:rsidP="00B331F3">
      <w:pPr>
        <w:pStyle w:val="Kop1"/>
        <w:numPr>
          <w:ilvl w:val="0"/>
          <w:numId w:val="13"/>
        </w:numPr>
        <w:rPr>
          <w:color w:val="FF9F86"/>
        </w:rPr>
      </w:pPr>
      <w:r w:rsidRPr="00FD63DB">
        <w:t>Doelgroep</w:t>
      </w:r>
    </w:p>
    <w:p w14:paraId="3333EE8A" w14:textId="77777777" w:rsidR="006B32D2" w:rsidRDefault="008A0D6E" w:rsidP="00C56E09">
      <w:pPr>
        <w:tabs>
          <w:tab w:val="left" w:pos="1276"/>
          <w:tab w:val="left" w:pos="1560"/>
        </w:tabs>
        <w:spacing w:line="260" w:lineRule="atLeast"/>
        <w:ind w:left="360"/>
      </w:pPr>
      <w:r w:rsidRPr="00D85A40">
        <w:t>Omschrijf de doelgroep voor dit project</w:t>
      </w:r>
      <w:r w:rsidR="00000DA7" w:rsidRPr="00D85A40">
        <w:t>.</w:t>
      </w:r>
    </w:p>
    <w:sdt>
      <w:sdtPr>
        <w:id w:val="-164088236"/>
        <w:placeholder>
          <w:docPart w:val="DefaultPlaceholder_-1854013440"/>
        </w:placeholder>
        <w:showingPlcHdr/>
      </w:sdtPr>
      <w:sdtEndPr/>
      <w:sdtContent>
        <w:p w14:paraId="6A52F594" w14:textId="77777777" w:rsidR="00C56E09" w:rsidRPr="006347DA" w:rsidRDefault="00C56E09" w:rsidP="00C56E09">
          <w:pPr>
            <w:tabs>
              <w:tab w:val="left" w:pos="1276"/>
              <w:tab w:val="left" w:pos="1560"/>
            </w:tabs>
            <w:spacing w:line="260" w:lineRule="atLeast"/>
            <w:ind w:left="360"/>
          </w:pPr>
          <w:r w:rsidRPr="00F33131">
            <w:rPr>
              <w:rStyle w:val="Tekstvantijdelijkeaanduiding"/>
            </w:rPr>
            <w:t>Klik of tik om tekst in te voeren.</w:t>
          </w:r>
        </w:p>
      </w:sdtContent>
    </w:sdt>
    <w:p w14:paraId="0BA4199E" w14:textId="77777777" w:rsidR="008A0D6E" w:rsidRPr="00D85A40" w:rsidRDefault="008A0D6E" w:rsidP="00D85A40"/>
    <w:p w14:paraId="317776A0" w14:textId="77777777" w:rsidR="00C42FC7" w:rsidRDefault="00C42FC7" w:rsidP="00C56E09">
      <w:pPr>
        <w:pStyle w:val="Lijstalinea"/>
        <w:tabs>
          <w:tab w:val="left" w:pos="1276"/>
          <w:tab w:val="left" w:pos="1560"/>
        </w:tabs>
        <w:spacing w:line="260" w:lineRule="atLeast"/>
        <w:ind w:left="360"/>
      </w:pPr>
      <w:r>
        <w:t>Wat is de leeftijd van de doelgroep voor dit project?</w:t>
      </w:r>
    </w:p>
    <w:sdt>
      <w:sdtPr>
        <w:id w:val="-1107580488"/>
        <w:placeholder>
          <w:docPart w:val="DefaultPlaceholder_-1854013440"/>
        </w:placeholder>
        <w:showingPlcHdr/>
      </w:sdtPr>
      <w:sdtEndPr/>
      <w:sdtContent>
        <w:p w14:paraId="4F0EA2C1" w14:textId="77777777" w:rsidR="00C56E09"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7F869CA7" w14:textId="77777777" w:rsidR="00C42FC7" w:rsidRDefault="00C42FC7" w:rsidP="00D85A40">
      <w:pPr>
        <w:pStyle w:val="Lijstalinea"/>
        <w:tabs>
          <w:tab w:val="left" w:pos="1276"/>
          <w:tab w:val="left" w:pos="1560"/>
        </w:tabs>
        <w:spacing w:line="260" w:lineRule="atLeast"/>
        <w:ind w:left="360"/>
      </w:pPr>
    </w:p>
    <w:p w14:paraId="6A34AB00" w14:textId="77777777" w:rsidR="006B32D2" w:rsidRDefault="00D85A40" w:rsidP="00C56E09">
      <w:pPr>
        <w:pStyle w:val="Lijstalinea"/>
        <w:tabs>
          <w:tab w:val="left" w:pos="1276"/>
          <w:tab w:val="left" w:pos="1560"/>
        </w:tabs>
        <w:spacing w:line="260" w:lineRule="atLeast"/>
        <w:ind w:left="360"/>
      </w:pPr>
      <w:r>
        <w:t>Van hoe veel</w:t>
      </w:r>
      <w:r w:rsidR="008A0D6E" w:rsidRPr="008A0D6E">
        <w:t xml:space="preserve"> mensen uit de doelgroep </w:t>
      </w:r>
      <w:r>
        <w:t>wordt</w:t>
      </w:r>
      <w:r w:rsidR="00115D16">
        <w:t xml:space="preserve"> de kwaliteit van leven verbeterd door dit project</w:t>
      </w:r>
      <w:r w:rsidR="008A0D6E" w:rsidRPr="008A0D6E">
        <w:t>?</w:t>
      </w:r>
    </w:p>
    <w:sdt>
      <w:sdtPr>
        <w:id w:val="1201050804"/>
        <w:placeholder>
          <w:docPart w:val="DefaultPlaceholder_-1854013440"/>
        </w:placeholder>
        <w:showingPlcHdr/>
      </w:sdtPr>
      <w:sdtEndPr/>
      <w:sdtContent>
        <w:p w14:paraId="0191146B" w14:textId="77777777" w:rsidR="00C56E09" w:rsidRPr="006347DA"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35C8F230" w14:textId="77777777" w:rsidR="00000DA7" w:rsidRDefault="00000DA7" w:rsidP="00000DA7">
      <w:pPr>
        <w:tabs>
          <w:tab w:val="left" w:pos="1276"/>
          <w:tab w:val="left" w:pos="1560"/>
        </w:tabs>
        <w:spacing w:line="260" w:lineRule="atLeast"/>
      </w:pPr>
    </w:p>
    <w:p w14:paraId="78FFE072" w14:textId="77777777" w:rsidR="00F648B6" w:rsidRDefault="00F648B6" w:rsidP="00C56E09">
      <w:pPr>
        <w:pStyle w:val="Lijstalinea"/>
        <w:tabs>
          <w:tab w:val="left" w:pos="1276"/>
          <w:tab w:val="left" w:pos="1560"/>
        </w:tabs>
        <w:spacing w:line="260" w:lineRule="atLeast"/>
        <w:ind w:left="360"/>
      </w:pPr>
      <w:r>
        <w:t>Behoefte vanuit de doelgroep; Welke vraag van mensen uit de doelgroep ligt aan deze aanvraag ten grondslag?</w:t>
      </w:r>
    </w:p>
    <w:sdt>
      <w:sdtPr>
        <w:id w:val="-253513046"/>
        <w:placeholder>
          <w:docPart w:val="DefaultPlaceholder_-1854013440"/>
        </w:placeholder>
        <w:showingPlcHdr/>
      </w:sdtPr>
      <w:sdtEndPr/>
      <w:sdtContent>
        <w:p w14:paraId="0B5265E3" w14:textId="77777777" w:rsidR="00C56E09" w:rsidRPr="006347DA"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731B5B4D" w14:textId="77777777" w:rsidR="00F648B6" w:rsidRDefault="00F648B6" w:rsidP="00D85A40">
      <w:pPr>
        <w:pStyle w:val="Lijstalinea"/>
        <w:tabs>
          <w:tab w:val="left" w:pos="1276"/>
          <w:tab w:val="left" w:pos="1560"/>
        </w:tabs>
        <w:spacing w:line="260" w:lineRule="atLeast"/>
        <w:ind w:left="360"/>
      </w:pPr>
    </w:p>
    <w:p w14:paraId="7B8A8EC2" w14:textId="77777777" w:rsidR="006B32D2" w:rsidRDefault="00000DA7" w:rsidP="00C56E09">
      <w:pPr>
        <w:pStyle w:val="Lijstalinea"/>
        <w:tabs>
          <w:tab w:val="left" w:pos="1276"/>
          <w:tab w:val="left" w:pos="1560"/>
        </w:tabs>
        <w:spacing w:line="260" w:lineRule="atLeast"/>
        <w:ind w:left="360"/>
      </w:pPr>
      <w:r>
        <w:t>Toon aan</w:t>
      </w:r>
      <w:r w:rsidR="00FB0B63">
        <w:t xml:space="preserve"> of beredeneer</w:t>
      </w:r>
      <w:r>
        <w:t xml:space="preserve"> (zo mogelijk kwantitatief) hoe veel verbetering van kwaliteit van leven van de doelgroep dit project realiseert per 1 € </w:t>
      </w:r>
      <w:r w:rsidR="00873C9A">
        <w:t xml:space="preserve">van FNO ontvangen </w:t>
      </w:r>
      <w:r>
        <w:t>subsidie.</w:t>
      </w:r>
    </w:p>
    <w:sdt>
      <w:sdtPr>
        <w:id w:val="1751539234"/>
        <w:placeholder>
          <w:docPart w:val="DefaultPlaceholder_-1854013440"/>
        </w:placeholder>
        <w:showingPlcHdr/>
      </w:sdtPr>
      <w:sdtEndPr/>
      <w:sdtContent>
        <w:p w14:paraId="0D939700" w14:textId="77777777" w:rsidR="00C56E09" w:rsidRPr="006347DA"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72148B7A" w14:textId="77777777" w:rsidR="00000DA7" w:rsidRPr="00000DA7" w:rsidRDefault="00000DA7" w:rsidP="00000DA7">
      <w:pPr>
        <w:tabs>
          <w:tab w:val="left" w:pos="1276"/>
          <w:tab w:val="left" w:pos="1560"/>
        </w:tabs>
        <w:spacing w:line="260" w:lineRule="atLeast"/>
      </w:pPr>
      <w:r w:rsidRPr="00000DA7">
        <w:t xml:space="preserve"> </w:t>
      </w:r>
    </w:p>
    <w:p w14:paraId="1937B52B" w14:textId="77777777" w:rsidR="00D85A40" w:rsidRDefault="00D85A40" w:rsidP="00D85A40">
      <w:pPr>
        <w:pStyle w:val="Kop1"/>
        <w:numPr>
          <w:ilvl w:val="0"/>
          <w:numId w:val="13"/>
        </w:numPr>
      </w:pPr>
      <w:r w:rsidRPr="00FD63DB">
        <w:t>het</w:t>
      </w:r>
      <w:r w:rsidRPr="006347DA">
        <w:rPr>
          <w:color w:val="FF9F86"/>
        </w:rPr>
        <w:t xml:space="preserve"> </w:t>
      </w:r>
      <w:r w:rsidRPr="00FD63DB">
        <w:t>project</w:t>
      </w:r>
    </w:p>
    <w:p w14:paraId="092DF131" w14:textId="77777777" w:rsidR="00F648B6" w:rsidRDefault="00F648B6" w:rsidP="00C56E09">
      <w:pPr>
        <w:ind w:left="360"/>
      </w:pPr>
      <w:r>
        <w:t>Huidige situatie en aanleiding</w:t>
      </w:r>
    </w:p>
    <w:sdt>
      <w:sdtPr>
        <w:id w:val="1215623230"/>
        <w:placeholder>
          <w:docPart w:val="DefaultPlaceholder_-1854013440"/>
        </w:placeholder>
        <w:showingPlcHdr/>
      </w:sdtPr>
      <w:sdtEndPr/>
      <w:sdtContent>
        <w:p w14:paraId="428A8B9D" w14:textId="77777777" w:rsidR="00C56E09" w:rsidRPr="00F648B6" w:rsidRDefault="00C56E09" w:rsidP="00C56E09">
          <w:pPr>
            <w:ind w:left="360"/>
          </w:pPr>
          <w:r w:rsidRPr="00F33131">
            <w:rPr>
              <w:rStyle w:val="Tekstvantijdelijkeaanduiding"/>
            </w:rPr>
            <w:t>Klik of tik om tekst in te voeren.</w:t>
          </w:r>
        </w:p>
      </w:sdtContent>
    </w:sdt>
    <w:p w14:paraId="581AE352" w14:textId="77777777" w:rsidR="00F648B6" w:rsidRDefault="00F648B6" w:rsidP="00F648B6">
      <w:pPr>
        <w:ind w:left="360"/>
      </w:pPr>
    </w:p>
    <w:p w14:paraId="1A8FA01A" w14:textId="77777777" w:rsidR="00E2239B" w:rsidRDefault="00D85A40" w:rsidP="00C56E09">
      <w:pPr>
        <w:ind w:left="360"/>
      </w:pPr>
      <w:r>
        <w:t>Doel van het project</w:t>
      </w:r>
    </w:p>
    <w:sdt>
      <w:sdtPr>
        <w:id w:val="1055664147"/>
        <w:placeholder>
          <w:docPart w:val="DefaultPlaceholder_-1854013440"/>
        </w:placeholder>
        <w:showingPlcHdr/>
      </w:sdtPr>
      <w:sdtEndPr/>
      <w:sdtContent>
        <w:p w14:paraId="12FDBAB9" w14:textId="77777777" w:rsidR="00C56E09" w:rsidRPr="00C56E09" w:rsidRDefault="00C56E09" w:rsidP="00C56E09">
          <w:pPr>
            <w:ind w:left="360"/>
          </w:pPr>
          <w:r w:rsidRPr="00F33131">
            <w:rPr>
              <w:rStyle w:val="Tekstvantijdelijkeaanduiding"/>
            </w:rPr>
            <w:t>Klik of tik om tekst in te voeren.</w:t>
          </w:r>
        </w:p>
      </w:sdtContent>
    </w:sdt>
    <w:p w14:paraId="2AF1044E" w14:textId="77777777" w:rsidR="00F54DC2" w:rsidRDefault="00F54DC2" w:rsidP="00641F24">
      <w:pPr>
        <w:spacing w:line="260" w:lineRule="atLeast"/>
        <w:ind w:left="360"/>
      </w:pPr>
    </w:p>
    <w:p w14:paraId="7B3EE78B" w14:textId="77777777" w:rsidR="00C56E09" w:rsidRDefault="00D85A40" w:rsidP="00C56E09">
      <w:pPr>
        <w:spacing w:line="260" w:lineRule="atLeast"/>
        <w:ind w:left="360"/>
      </w:pPr>
      <w:r>
        <w:t>Opzet</w:t>
      </w:r>
      <w:r w:rsidR="00F648B6">
        <w:t>, aanpak</w:t>
      </w:r>
      <w:r>
        <w:t xml:space="preserve"> en activiteiten</w:t>
      </w:r>
    </w:p>
    <w:sdt>
      <w:sdtPr>
        <w:id w:val="187880918"/>
        <w:placeholder>
          <w:docPart w:val="DefaultPlaceholder_-1854013440"/>
        </w:placeholder>
        <w:showingPlcHdr/>
      </w:sdtPr>
      <w:sdtEndPr/>
      <w:sdtContent>
        <w:p w14:paraId="3745BD14" w14:textId="77777777" w:rsidR="00C56E09" w:rsidRPr="006347DA" w:rsidRDefault="00C56E09" w:rsidP="00C56E09">
          <w:pPr>
            <w:spacing w:line="260" w:lineRule="atLeast"/>
            <w:ind w:left="360"/>
          </w:pPr>
          <w:r w:rsidRPr="00F33131">
            <w:rPr>
              <w:rStyle w:val="Tekstvantijdelijkeaanduiding"/>
            </w:rPr>
            <w:t>Klik of tik om tekst in te voeren.</w:t>
          </w:r>
        </w:p>
      </w:sdtContent>
    </w:sdt>
    <w:p w14:paraId="09736C3B" w14:textId="77777777" w:rsidR="00F648B6" w:rsidRDefault="00F648B6" w:rsidP="00F648B6">
      <w:pPr>
        <w:spacing w:line="260" w:lineRule="atLeast"/>
      </w:pPr>
    </w:p>
    <w:p w14:paraId="2C0BBD3F" w14:textId="77777777" w:rsidR="00F648B6" w:rsidRDefault="00D85A40" w:rsidP="00C56E09">
      <w:pPr>
        <w:spacing w:line="260" w:lineRule="atLeast"/>
        <w:ind w:left="360"/>
      </w:pPr>
      <w:r>
        <w:t>Verwachte resultaten</w:t>
      </w:r>
      <w:r w:rsidR="00F648B6">
        <w:t xml:space="preserve"> (zo SMART mogelijk)</w:t>
      </w:r>
    </w:p>
    <w:sdt>
      <w:sdtPr>
        <w:id w:val="1164815365"/>
        <w:placeholder>
          <w:docPart w:val="DefaultPlaceholder_-1854013440"/>
        </w:placeholder>
        <w:showingPlcHdr/>
      </w:sdtPr>
      <w:sdtEndPr/>
      <w:sdtContent>
        <w:p w14:paraId="5967DB00" w14:textId="77777777" w:rsidR="00C56E09" w:rsidRPr="006347DA" w:rsidRDefault="00C56E09" w:rsidP="00C56E09">
          <w:pPr>
            <w:spacing w:line="260" w:lineRule="atLeast"/>
            <w:ind w:left="360"/>
          </w:pPr>
          <w:r w:rsidRPr="00F33131">
            <w:rPr>
              <w:rStyle w:val="Tekstvantijdelijkeaanduiding"/>
            </w:rPr>
            <w:t>Klik of tik om tekst in te voeren.</w:t>
          </w:r>
        </w:p>
      </w:sdtContent>
    </w:sdt>
    <w:p w14:paraId="004962ED" w14:textId="77777777" w:rsidR="00F648B6" w:rsidRDefault="00F648B6" w:rsidP="00F648B6">
      <w:pPr>
        <w:spacing w:line="260" w:lineRule="atLeast"/>
      </w:pPr>
    </w:p>
    <w:p w14:paraId="1A64BBFF" w14:textId="77777777" w:rsidR="00F648B6" w:rsidRDefault="00F648B6" w:rsidP="00C56E09">
      <w:pPr>
        <w:spacing w:line="260" w:lineRule="atLeast"/>
        <w:ind w:left="360"/>
      </w:pPr>
      <w:r>
        <w:t>Planning en organisatie</w:t>
      </w:r>
    </w:p>
    <w:sdt>
      <w:sdtPr>
        <w:id w:val="-1559171283"/>
        <w:placeholder>
          <w:docPart w:val="DefaultPlaceholder_-1854013440"/>
        </w:placeholder>
        <w:showingPlcHdr/>
      </w:sdtPr>
      <w:sdtEndPr/>
      <w:sdtContent>
        <w:p w14:paraId="258CEB53" w14:textId="77777777" w:rsidR="00C56E09" w:rsidRDefault="00C56E09" w:rsidP="00C56E09">
          <w:pPr>
            <w:spacing w:line="260" w:lineRule="atLeast"/>
            <w:ind w:left="360"/>
          </w:pPr>
          <w:r w:rsidRPr="00F33131">
            <w:rPr>
              <w:rStyle w:val="Tekstvantijdelijkeaanduiding"/>
            </w:rPr>
            <w:t>Klik of tik om tekst in te voeren.</w:t>
          </w:r>
        </w:p>
      </w:sdtContent>
    </w:sdt>
    <w:p w14:paraId="2A2C8E26" w14:textId="77777777" w:rsidR="00F54DC2" w:rsidRDefault="00F54DC2" w:rsidP="00F54DC2">
      <w:pPr>
        <w:spacing w:line="260" w:lineRule="atLeast"/>
        <w:ind w:left="360"/>
      </w:pPr>
    </w:p>
    <w:p w14:paraId="0A56204C" w14:textId="77777777" w:rsidR="00F54DC2" w:rsidRDefault="00F648B6" w:rsidP="00C56E09">
      <w:pPr>
        <w:spacing w:line="260" w:lineRule="atLeast"/>
        <w:ind w:left="360"/>
      </w:pPr>
      <w:r>
        <w:t>PR en communicatie</w:t>
      </w:r>
    </w:p>
    <w:sdt>
      <w:sdtPr>
        <w:id w:val="658497513"/>
        <w:placeholder>
          <w:docPart w:val="DefaultPlaceholder_-1854013440"/>
        </w:placeholder>
        <w:showingPlcHdr/>
      </w:sdtPr>
      <w:sdtEndPr/>
      <w:sdtContent>
        <w:p w14:paraId="2521CAF1" w14:textId="77777777" w:rsidR="00C56E09" w:rsidRDefault="00C56E09" w:rsidP="00C56E09">
          <w:pPr>
            <w:spacing w:line="260" w:lineRule="atLeast"/>
            <w:ind w:left="360"/>
          </w:pPr>
          <w:r w:rsidRPr="00F33131">
            <w:rPr>
              <w:rStyle w:val="Tekstvantijdelijkeaanduiding"/>
            </w:rPr>
            <w:t>Klik of tik om tekst in te voeren.</w:t>
          </w:r>
        </w:p>
      </w:sdtContent>
    </w:sdt>
    <w:p w14:paraId="1C735665" w14:textId="77777777" w:rsidR="00F54DC2" w:rsidRDefault="00F54DC2" w:rsidP="00641F24">
      <w:pPr>
        <w:spacing w:line="260" w:lineRule="atLeast"/>
        <w:ind w:left="360"/>
      </w:pPr>
    </w:p>
    <w:p w14:paraId="0FC6282D" w14:textId="77777777" w:rsidR="00641F24" w:rsidRDefault="00F648B6" w:rsidP="00C56E09">
      <w:pPr>
        <w:spacing w:line="260" w:lineRule="atLeast"/>
        <w:ind w:left="360"/>
      </w:pPr>
      <w:r>
        <w:t>Evaluatie en toetsing</w:t>
      </w:r>
    </w:p>
    <w:sdt>
      <w:sdtPr>
        <w:id w:val="352001229"/>
        <w:placeholder>
          <w:docPart w:val="DefaultPlaceholder_-1854013440"/>
        </w:placeholder>
        <w:showingPlcHdr/>
      </w:sdtPr>
      <w:sdtEndPr/>
      <w:sdtContent>
        <w:p w14:paraId="400004C3" w14:textId="77777777" w:rsidR="00C56E09" w:rsidRDefault="00C56E09" w:rsidP="00C56E09">
          <w:pPr>
            <w:spacing w:line="260" w:lineRule="atLeast"/>
            <w:ind w:left="360"/>
          </w:pPr>
          <w:r w:rsidRPr="00F33131">
            <w:rPr>
              <w:rStyle w:val="Tekstvantijdelijkeaanduiding"/>
            </w:rPr>
            <w:t>Klik of tik om tekst in te voeren.</w:t>
          </w:r>
        </w:p>
      </w:sdtContent>
    </w:sdt>
    <w:p w14:paraId="5BC39271" w14:textId="77777777" w:rsidR="00F54DC2" w:rsidRDefault="00F54DC2" w:rsidP="00641F24">
      <w:pPr>
        <w:spacing w:line="260" w:lineRule="atLeast"/>
        <w:ind w:left="360"/>
      </w:pPr>
    </w:p>
    <w:p w14:paraId="78D5DE93" w14:textId="77777777" w:rsidR="00503DA5" w:rsidRDefault="00503DA5" w:rsidP="00641F24">
      <w:pPr>
        <w:spacing w:line="260" w:lineRule="atLeast"/>
        <w:ind w:left="360"/>
      </w:pPr>
      <w:r>
        <w:t>Geef aan wanneer dit project geslaagd is</w:t>
      </w:r>
    </w:p>
    <w:sdt>
      <w:sdtPr>
        <w:id w:val="961695997"/>
        <w:placeholder>
          <w:docPart w:val="DefaultPlaceholder_-1854013440"/>
        </w:placeholder>
        <w:showingPlcHdr/>
      </w:sdtPr>
      <w:sdtEndPr/>
      <w:sdtContent>
        <w:p w14:paraId="3FC8B253" w14:textId="77777777" w:rsidR="00503DA5" w:rsidRDefault="00503DA5" w:rsidP="00641F24">
          <w:pPr>
            <w:spacing w:line="260" w:lineRule="atLeast"/>
            <w:ind w:left="360"/>
          </w:pPr>
          <w:r w:rsidRPr="00F33131">
            <w:rPr>
              <w:rStyle w:val="Tekstvantijdelijkeaanduiding"/>
            </w:rPr>
            <w:t>Klik of tik om tekst in te voeren.</w:t>
          </w:r>
        </w:p>
      </w:sdtContent>
    </w:sdt>
    <w:p w14:paraId="116DFCFC" w14:textId="77777777" w:rsidR="00503DA5" w:rsidRDefault="00503DA5" w:rsidP="00C56E09">
      <w:pPr>
        <w:spacing w:line="260" w:lineRule="atLeast"/>
        <w:ind w:left="360"/>
      </w:pPr>
    </w:p>
    <w:p w14:paraId="438F196D" w14:textId="77777777" w:rsidR="00F648B6" w:rsidRDefault="00D85A40" w:rsidP="00C56E09">
      <w:pPr>
        <w:spacing w:line="260" w:lineRule="atLeast"/>
        <w:ind w:left="360"/>
      </w:pPr>
      <w:r>
        <w:lastRenderedPageBreak/>
        <w:t>Op welke manier is de doelgroep betrokken bij de opzet en uitvoering van het project</w:t>
      </w:r>
    </w:p>
    <w:sdt>
      <w:sdtPr>
        <w:id w:val="-356810769"/>
        <w:placeholder>
          <w:docPart w:val="DefaultPlaceholder_-1854013440"/>
        </w:placeholder>
        <w:showingPlcHdr/>
      </w:sdtPr>
      <w:sdtEndPr/>
      <w:sdtContent>
        <w:p w14:paraId="63CF482E" w14:textId="77777777" w:rsidR="00C56E09" w:rsidRDefault="00C56E09" w:rsidP="00C56E09">
          <w:pPr>
            <w:spacing w:line="260" w:lineRule="atLeast"/>
            <w:ind w:left="360"/>
          </w:pPr>
          <w:r w:rsidRPr="00F33131">
            <w:rPr>
              <w:rStyle w:val="Tekstvantijdelijkeaanduiding"/>
            </w:rPr>
            <w:t>Klik of tik om tekst in te voeren.</w:t>
          </w:r>
        </w:p>
      </w:sdtContent>
    </w:sdt>
    <w:p w14:paraId="221107E5" w14:textId="77777777" w:rsidR="00641F24" w:rsidRDefault="00641F24" w:rsidP="00641F24">
      <w:pPr>
        <w:spacing w:line="260" w:lineRule="atLeast"/>
      </w:pPr>
    </w:p>
    <w:p w14:paraId="0268A759" w14:textId="77777777" w:rsidR="00F648B6" w:rsidRDefault="00F648B6" w:rsidP="00C56E09">
      <w:pPr>
        <w:spacing w:line="260" w:lineRule="atLeast"/>
        <w:ind w:left="360"/>
      </w:pPr>
      <w:r w:rsidRPr="00641F24">
        <w:t>Benoem het voornaamste pluspunt van dit project</w:t>
      </w:r>
    </w:p>
    <w:sdt>
      <w:sdtPr>
        <w:id w:val="2095432123"/>
        <w:placeholder>
          <w:docPart w:val="DefaultPlaceholder_-1854013440"/>
        </w:placeholder>
        <w:showingPlcHdr/>
      </w:sdtPr>
      <w:sdtEndPr/>
      <w:sdtContent>
        <w:p w14:paraId="03E8BBEE" w14:textId="77777777" w:rsidR="00C56E09" w:rsidRPr="00641F24" w:rsidRDefault="00C56E09" w:rsidP="00C56E09">
          <w:pPr>
            <w:spacing w:line="260" w:lineRule="atLeast"/>
            <w:ind w:left="360"/>
          </w:pPr>
          <w:r w:rsidRPr="00F33131">
            <w:rPr>
              <w:rStyle w:val="Tekstvantijdelijkeaanduiding"/>
            </w:rPr>
            <w:t>Klik of tik om tekst in te voeren.</w:t>
          </w:r>
        </w:p>
      </w:sdtContent>
    </w:sdt>
    <w:p w14:paraId="127E4E97" w14:textId="77777777" w:rsidR="00641F24" w:rsidRDefault="00641F24" w:rsidP="00641F24">
      <w:pPr>
        <w:tabs>
          <w:tab w:val="left" w:pos="1276"/>
          <w:tab w:val="left" w:pos="1560"/>
        </w:tabs>
        <w:spacing w:line="260" w:lineRule="atLeast"/>
      </w:pPr>
    </w:p>
    <w:p w14:paraId="1299B903" w14:textId="77777777" w:rsidR="00C56E09" w:rsidRDefault="00F648B6" w:rsidP="00C56E09">
      <w:pPr>
        <w:tabs>
          <w:tab w:val="left" w:pos="1276"/>
          <w:tab w:val="left" w:pos="1560"/>
        </w:tabs>
        <w:spacing w:line="260" w:lineRule="atLeast"/>
        <w:ind w:left="360"/>
      </w:pPr>
      <w:r w:rsidRPr="00641F24">
        <w:t>Benoem de belangrijkste risicofactor(en) voor dit project.</w:t>
      </w:r>
    </w:p>
    <w:p w14:paraId="2E5B5B3B" w14:textId="77777777" w:rsidR="00D85A40" w:rsidRPr="00641F24" w:rsidRDefault="001C2FD8" w:rsidP="00C56E09">
      <w:pPr>
        <w:tabs>
          <w:tab w:val="left" w:pos="1276"/>
          <w:tab w:val="left" w:pos="1560"/>
        </w:tabs>
        <w:spacing w:line="260" w:lineRule="atLeast"/>
        <w:ind w:left="360"/>
      </w:pPr>
      <w:sdt>
        <w:sdtPr>
          <w:id w:val="-1561391383"/>
          <w:placeholder>
            <w:docPart w:val="DefaultPlaceholder_-1854013440"/>
          </w:placeholder>
          <w:showingPlcHdr/>
        </w:sdtPr>
        <w:sdtEndPr/>
        <w:sdtContent>
          <w:r w:rsidR="00C56E09" w:rsidRPr="00F33131">
            <w:rPr>
              <w:rStyle w:val="Tekstvantijdelijkeaanduiding"/>
            </w:rPr>
            <w:t>Klik of tik om tekst in te voeren.</w:t>
          </w:r>
        </w:sdtContent>
      </w:sdt>
      <w:r w:rsidR="00D85A40" w:rsidRPr="00115D16">
        <w:br/>
      </w:r>
    </w:p>
    <w:p w14:paraId="01C7ABEF" w14:textId="77777777" w:rsidR="00D85A40" w:rsidRPr="006347DA" w:rsidRDefault="00D85A40" w:rsidP="00D85A40">
      <w:pPr>
        <w:pStyle w:val="Kop1"/>
        <w:numPr>
          <w:ilvl w:val="0"/>
          <w:numId w:val="13"/>
        </w:numPr>
        <w:rPr>
          <w:color w:val="FF9F86"/>
        </w:rPr>
      </w:pPr>
      <w:r w:rsidRPr="00FD63DB">
        <w:t>financi</w:t>
      </w:r>
      <w:r w:rsidR="006347DA" w:rsidRPr="00FD63DB">
        <w:t>ë</w:t>
      </w:r>
      <w:r w:rsidRPr="00FD63DB">
        <w:t>n</w:t>
      </w:r>
    </w:p>
    <w:p w14:paraId="641BA236" w14:textId="4B880A9E" w:rsidR="00A57959" w:rsidRDefault="00641F24" w:rsidP="00641F24">
      <w:pPr>
        <w:ind w:left="360"/>
      </w:pPr>
      <w:r>
        <w:t xml:space="preserve">Bij het indienen van de aanvraag wordt u verzocht de begroting als apart document te uploaden. </w:t>
      </w:r>
      <w:r w:rsidR="0018760E">
        <w:t xml:space="preserve">Het format hier voor </w:t>
      </w:r>
      <w:r>
        <w:t>vindt u op</w:t>
      </w:r>
      <w:r w:rsidR="009163F2">
        <w:t xml:space="preserve"> onze </w:t>
      </w:r>
      <w:hyperlink r:id="rId11" w:history="1">
        <w:r w:rsidR="009163F2" w:rsidRPr="00DC335E">
          <w:rPr>
            <w:rStyle w:val="Hyperlink"/>
          </w:rPr>
          <w:t>website</w:t>
        </w:r>
      </w:hyperlink>
      <w:r>
        <w:t xml:space="preserve">. </w:t>
      </w:r>
    </w:p>
    <w:p w14:paraId="132AE486" w14:textId="77777777" w:rsidR="00641F24" w:rsidRDefault="00641F24" w:rsidP="001D696E">
      <w:pPr>
        <w:tabs>
          <w:tab w:val="left" w:pos="1276"/>
          <w:tab w:val="left" w:pos="1560"/>
        </w:tabs>
        <w:spacing w:line="260" w:lineRule="atLeast"/>
      </w:pPr>
    </w:p>
    <w:p w14:paraId="6F8DB4E1" w14:textId="77777777" w:rsidR="00641F24" w:rsidRDefault="00641F24" w:rsidP="00C56E09">
      <w:pPr>
        <w:tabs>
          <w:tab w:val="left" w:pos="1276"/>
          <w:tab w:val="left" w:pos="1560"/>
        </w:tabs>
        <w:spacing w:line="260" w:lineRule="atLeast"/>
        <w:ind w:left="360"/>
      </w:pPr>
      <w:r>
        <w:t>Geef aan waarom het project zonder FNO niet gerealiseerd kan worden</w:t>
      </w:r>
    </w:p>
    <w:sdt>
      <w:sdtPr>
        <w:id w:val="268058882"/>
        <w:placeholder>
          <w:docPart w:val="DefaultPlaceholder_-1854013440"/>
        </w:placeholder>
        <w:showingPlcHdr/>
      </w:sdtPr>
      <w:sdtEndPr/>
      <w:sdtContent>
        <w:p w14:paraId="2A611187" w14:textId="77777777" w:rsidR="00C56E09" w:rsidRDefault="00C56E09" w:rsidP="00C56E09">
          <w:pPr>
            <w:tabs>
              <w:tab w:val="left" w:pos="1276"/>
              <w:tab w:val="left" w:pos="1560"/>
            </w:tabs>
            <w:spacing w:line="260" w:lineRule="atLeast"/>
            <w:ind w:left="360"/>
          </w:pPr>
          <w:r w:rsidRPr="00F33131">
            <w:rPr>
              <w:rStyle w:val="Tekstvantijdelijkeaanduiding"/>
            </w:rPr>
            <w:t>Klik of tik om tekst in te voeren.</w:t>
          </w:r>
        </w:p>
      </w:sdtContent>
    </w:sdt>
    <w:p w14:paraId="68EA3032" w14:textId="77777777" w:rsidR="00641F24" w:rsidRDefault="00641F24" w:rsidP="00641F24">
      <w:pPr>
        <w:tabs>
          <w:tab w:val="left" w:pos="1276"/>
          <w:tab w:val="left" w:pos="1560"/>
        </w:tabs>
        <w:spacing w:line="260" w:lineRule="atLeast"/>
        <w:ind w:left="360"/>
      </w:pPr>
    </w:p>
    <w:p w14:paraId="7B47EB4A" w14:textId="77777777" w:rsidR="006B32D2" w:rsidRDefault="008232CD" w:rsidP="00C56E09">
      <w:pPr>
        <w:pStyle w:val="Lijstalinea"/>
        <w:tabs>
          <w:tab w:val="left" w:pos="1276"/>
          <w:tab w:val="left" w:pos="1560"/>
        </w:tabs>
        <w:spacing w:line="260" w:lineRule="atLeast"/>
        <w:ind w:left="360"/>
      </w:pPr>
      <w:r w:rsidRPr="008A0D6E">
        <w:t>Welke kosten zijn gerelateerd aan de beperking(en) van de doelgroep</w:t>
      </w:r>
      <w:r w:rsidR="008A0D6E" w:rsidRPr="008A0D6E">
        <w:t xml:space="preserve"> ofwel, </w:t>
      </w:r>
      <w:r w:rsidR="008A0D6E">
        <w:t>v</w:t>
      </w:r>
      <w:r w:rsidR="002A79EC" w:rsidRPr="008A0D6E">
        <w:t>oor welke handicap specifieke meerkosten van het project wordt subsidie aangevraagd?</w:t>
      </w:r>
    </w:p>
    <w:sdt>
      <w:sdtPr>
        <w:id w:val="-262375838"/>
        <w:placeholder>
          <w:docPart w:val="DefaultPlaceholder_-1854013440"/>
        </w:placeholder>
        <w:showingPlcHdr/>
      </w:sdtPr>
      <w:sdtEndPr/>
      <w:sdtContent>
        <w:p w14:paraId="111A8320" w14:textId="77777777" w:rsidR="00C56E09"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4125253D" w14:textId="77777777" w:rsidR="00641F24" w:rsidRDefault="00641F24" w:rsidP="00641F24">
      <w:pPr>
        <w:pStyle w:val="Lijstalinea"/>
        <w:tabs>
          <w:tab w:val="left" w:pos="1276"/>
          <w:tab w:val="left" w:pos="1560"/>
        </w:tabs>
        <w:spacing w:line="260" w:lineRule="atLeast"/>
        <w:ind w:left="360"/>
      </w:pPr>
    </w:p>
    <w:p w14:paraId="49125AFE" w14:textId="77777777" w:rsidR="006B32D2" w:rsidRDefault="002F0080" w:rsidP="00C56E09">
      <w:pPr>
        <w:pStyle w:val="Lijstalinea"/>
        <w:tabs>
          <w:tab w:val="left" w:pos="1276"/>
          <w:tab w:val="left" w:pos="1560"/>
        </w:tabs>
        <w:spacing w:line="260" w:lineRule="atLeast"/>
        <w:ind w:left="360"/>
      </w:pPr>
      <w:r>
        <w:t>Is er nog elders subsidie aangevraagd voor dit project, zo ja, waar</w:t>
      </w:r>
      <w:r w:rsidR="00000DA7">
        <w:t>?</w:t>
      </w:r>
    </w:p>
    <w:sdt>
      <w:sdtPr>
        <w:id w:val="860638406"/>
        <w:placeholder>
          <w:docPart w:val="DefaultPlaceholder_-1854013440"/>
        </w:placeholder>
        <w:showingPlcHdr/>
      </w:sdtPr>
      <w:sdtEndPr/>
      <w:sdtContent>
        <w:p w14:paraId="6039A733" w14:textId="77777777" w:rsidR="00C56E09" w:rsidRDefault="00C56E09" w:rsidP="00C56E09">
          <w:pPr>
            <w:pStyle w:val="Lijstalinea"/>
            <w:tabs>
              <w:tab w:val="left" w:pos="1276"/>
              <w:tab w:val="left" w:pos="1560"/>
            </w:tabs>
            <w:spacing w:line="260" w:lineRule="atLeast"/>
            <w:ind w:left="360"/>
          </w:pPr>
          <w:r w:rsidRPr="00F33131">
            <w:rPr>
              <w:rStyle w:val="Tekstvantijdelijkeaanduiding"/>
            </w:rPr>
            <w:t>Klik of tik om tekst in te voeren.</w:t>
          </w:r>
        </w:p>
      </w:sdtContent>
    </w:sdt>
    <w:p w14:paraId="1ED04312" w14:textId="77777777" w:rsidR="00641F24" w:rsidRDefault="00641F24" w:rsidP="00641F24">
      <w:pPr>
        <w:pStyle w:val="Lijstalinea"/>
        <w:tabs>
          <w:tab w:val="left" w:pos="1276"/>
          <w:tab w:val="left" w:pos="1560"/>
        </w:tabs>
        <w:spacing w:line="260" w:lineRule="atLeast"/>
        <w:ind w:left="360"/>
      </w:pPr>
    </w:p>
    <w:p w14:paraId="36A9C076" w14:textId="77777777" w:rsidR="00641F24" w:rsidRDefault="00641F24" w:rsidP="00641F24">
      <w:pPr>
        <w:pStyle w:val="Lijstalinea"/>
        <w:tabs>
          <w:tab w:val="left" w:pos="1276"/>
          <w:tab w:val="left" w:pos="1560"/>
        </w:tabs>
        <w:spacing w:line="260" w:lineRule="atLeast"/>
        <w:ind w:left="360"/>
      </w:pPr>
      <w:r>
        <w:t>Welk percentage</w:t>
      </w:r>
      <w:r w:rsidR="00873C9A">
        <w:t xml:space="preserve"> van de projectkosten worden bij FNO aangevraagd?</w:t>
      </w:r>
    </w:p>
    <w:p w14:paraId="29494E2D" w14:textId="77777777" w:rsidR="006B32D2" w:rsidRDefault="00873C9A" w:rsidP="00C56E09">
      <w:pPr>
        <w:pStyle w:val="Lijstalinea"/>
        <w:tabs>
          <w:tab w:val="left" w:pos="1276"/>
          <w:tab w:val="left" w:pos="1560"/>
        </w:tabs>
        <w:spacing w:line="260" w:lineRule="atLeast"/>
        <w:ind w:left="360"/>
        <w:rPr>
          <w:i/>
        </w:rPr>
      </w:pPr>
      <w:r w:rsidRPr="00641F24">
        <w:rPr>
          <w:i/>
        </w:rPr>
        <w:t>Voorwaarde: Maximaal 90% van de kosten van een project in de categorie dagbesteding en maximaal 80% van de kosten van een project in de categorie materialen of evenementen</w:t>
      </w:r>
      <w:r w:rsidR="00B477D4">
        <w:rPr>
          <w:i/>
        </w:rPr>
        <w:t xml:space="preserve"> kan bij FNO worden aangevraagd</w:t>
      </w:r>
      <w:r w:rsidRPr="00641F24">
        <w:rPr>
          <w:i/>
        </w:rPr>
        <w:t>.</w:t>
      </w:r>
    </w:p>
    <w:sdt>
      <w:sdtPr>
        <w:rPr>
          <w:i/>
        </w:rPr>
        <w:id w:val="431086199"/>
        <w:placeholder>
          <w:docPart w:val="DefaultPlaceholder_-1854013440"/>
        </w:placeholder>
        <w:showingPlcHdr/>
      </w:sdtPr>
      <w:sdtEndPr/>
      <w:sdtContent>
        <w:p w14:paraId="7C48EFFB" w14:textId="77777777" w:rsidR="00C56E09" w:rsidRPr="00C56E09" w:rsidRDefault="00C56E09" w:rsidP="00C56E09">
          <w:pPr>
            <w:pStyle w:val="Lijstalinea"/>
            <w:tabs>
              <w:tab w:val="left" w:pos="1276"/>
              <w:tab w:val="left" w:pos="1560"/>
            </w:tabs>
            <w:spacing w:line="260" w:lineRule="atLeast"/>
            <w:ind w:left="360"/>
            <w:rPr>
              <w:i/>
            </w:rPr>
          </w:pPr>
          <w:r w:rsidRPr="00F33131">
            <w:rPr>
              <w:rStyle w:val="Tekstvantijdelijkeaanduiding"/>
            </w:rPr>
            <w:t>Klik of tik om tekst in te voeren.</w:t>
          </w:r>
        </w:p>
      </w:sdtContent>
    </w:sdt>
    <w:p w14:paraId="152B7602" w14:textId="77777777" w:rsidR="00641F24" w:rsidRDefault="00641F24" w:rsidP="00641F24">
      <w:pPr>
        <w:pStyle w:val="Lijstalinea"/>
        <w:tabs>
          <w:tab w:val="left" w:pos="1276"/>
          <w:tab w:val="left" w:pos="1560"/>
        </w:tabs>
        <w:spacing w:line="260" w:lineRule="atLeast"/>
        <w:ind w:left="360"/>
      </w:pPr>
    </w:p>
    <w:p w14:paraId="3F5AEE16" w14:textId="77777777" w:rsidR="00641F24" w:rsidRDefault="00000DA7" w:rsidP="00C56E09">
      <w:pPr>
        <w:pStyle w:val="Kop1"/>
        <w:numPr>
          <w:ilvl w:val="0"/>
          <w:numId w:val="13"/>
        </w:numPr>
        <w:rPr>
          <w:color w:val="FF9F86"/>
        </w:rPr>
      </w:pPr>
      <w:r w:rsidRPr="00FD63DB">
        <w:t>Overige</w:t>
      </w:r>
      <w:r>
        <w:t xml:space="preserve"> </w:t>
      </w:r>
      <w:r w:rsidRPr="00FD63DB">
        <w:t>opmerkingen</w:t>
      </w:r>
    </w:p>
    <w:sdt>
      <w:sdtPr>
        <w:id w:val="-1407536332"/>
        <w:placeholder>
          <w:docPart w:val="DefaultPlaceholder_-1854013440"/>
        </w:placeholder>
        <w:showingPlcHdr/>
      </w:sdtPr>
      <w:sdtEndPr/>
      <w:sdtContent>
        <w:p w14:paraId="1E6CA726" w14:textId="77777777" w:rsidR="00C56E09" w:rsidRPr="00C56E09" w:rsidRDefault="00C56E09" w:rsidP="00F966D0">
          <w:pPr>
            <w:ind w:firstLine="360"/>
          </w:pPr>
          <w:r w:rsidRPr="00F33131">
            <w:rPr>
              <w:rStyle w:val="Tekstvantijdelijkeaanduiding"/>
            </w:rPr>
            <w:t>Klik of tik om tekst in te voeren.</w:t>
          </w:r>
        </w:p>
      </w:sdtContent>
    </w:sdt>
    <w:bookmarkStart w:id="0" w:name="_GoBack" w:displacedByCustomXml="prev"/>
    <w:bookmarkEnd w:id="0" w:displacedByCustomXml="prev"/>
    <w:sectPr w:rsidR="00C56E09" w:rsidRPr="00C56E09" w:rsidSect="00AB304D">
      <w:headerReference w:type="even" r:id="rId12"/>
      <w:headerReference w:type="default" r:id="rId13"/>
      <w:footerReference w:type="default" r:id="rId14"/>
      <w:headerReference w:type="first" r:id="rId15"/>
      <w:footerReference w:type="first" r:id="rId16"/>
      <w:pgSz w:w="11906" w:h="16838"/>
      <w:pgMar w:top="1985" w:right="1134" w:bottom="1985"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4E94A6" w14:textId="77777777" w:rsidR="005C396F" w:rsidRDefault="005C396F" w:rsidP="00B63CD2">
      <w:pPr>
        <w:spacing w:line="240" w:lineRule="auto"/>
      </w:pPr>
      <w:r>
        <w:separator/>
      </w:r>
    </w:p>
    <w:p w14:paraId="11A9AA0E" w14:textId="77777777" w:rsidR="005C396F" w:rsidRDefault="005C396F"/>
  </w:endnote>
  <w:endnote w:type="continuationSeparator" w:id="0">
    <w:p w14:paraId="19D62CBA" w14:textId="77777777" w:rsidR="005C396F" w:rsidRDefault="005C396F" w:rsidP="00B63CD2">
      <w:pPr>
        <w:spacing w:line="240" w:lineRule="auto"/>
      </w:pPr>
      <w:r>
        <w:continuationSeparator/>
      </w:r>
    </w:p>
    <w:p w14:paraId="487E9B09" w14:textId="77777777" w:rsidR="005C396F" w:rsidRDefault="005C39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19037" w14:textId="77777777" w:rsidR="002841EE" w:rsidRPr="008B19D2" w:rsidRDefault="002841EE" w:rsidP="002841EE">
    <w:pPr>
      <w:pStyle w:val="Voettekst"/>
      <w:tabs>
        <w:tab w:val="clear" w:pos="4536"/>
        <w:tab w:val="clear" w:pos="9072"/>
        <w:tab w:val="right" w:pos="8505"/>
      </w:tabs>
      <w:rPr>
        <w:sz w:val="18"/>
        <w:szCs w:val="18"/>
        <w:lang w:val="en-US"/>
      </w:rPr>
    </w:pPr>
    <w:r>
      <w:rPr>
        <w:lang w:val="en-US"/>
      </w:rPr>
      <w:tab/>
    </w:r>
    <w:r w:rsidRPr="008B19D2">
      <w:rPr>
        <w:sz w:val="18"/>
        <w:szCs w:val="18"/>
        <w:lang w:val="en-US"/>
      </w:rPr>
      <w:fldChar w:fldCharType="begin"/>
    </w:r>
    <w:r w:rsidRPr="008B19D2">
      <w:rPr>
        <w:sz w:val="18"/>
        <w:szCs w:val="18"/>
        <w:lang w:val="en-US"/>
      </w:rPr>
      <w:instrText>PAGE   \* MERGEFORMAT</w:instrText>
    </w:r>
    <w:r w:rsidRPr="008B19D2">
      <w:rPr>
        <w:sz w:val="18"/>
        <w:szCs w:val="18"/>
        <w:lang w:val="en-US"/>
      </w:rPr>
      <w:fldChar w:fldCharType="separate"/>
    </w:r>
    <w:r w:rsidR="00C166BA">
      <w:rPr>
        <w:noProof/>
        <w:sz w:val="18"/>
        <w:szCs w:val="18"/>
        <w:lang w:val="en-US"/>
      </w:rPr>
      <w:t>3</w:t>
    </w:r>
    <w:r w:rsidRPr="008B19D2">
      <w:rPr>
        <w:sz w:val="18"/>
        <w:szCs w:val="18"/>
        <w:lang w:val="en-US"/>
      </w:rPr>
      <w:fldChar w:fldCharType="end"/>
    </w:r>
  </w:p>
  <w:p w14:paraId="78F6529D" w14:textId="77777777" w:rsidR="00C45820" w:rsidRDefault="00C458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CE39C" w14:textId="77777777" w:rsidR="008B19D2" w:rsidRPr="008B19D2" w:rsidRDefault="008B19D2" w:rsidP="008B19D2">
    <w:pPr>
      <w:pStyle w:val="Voettekst"/>
      <w:tabs>
        <w:tab w:val="clear" w:pos="4536"/>
        <w:tab w:val="clear" w:pos="9072"/>
        <w:tab w:val="right" w:pos="8505"/>
      </w:tabs>
      <w:rPr>
        <w:sz w:val="18"/>
        <w:szCs w:val="18"/>
        <w:lang w:val="en-US"/>
      </w:rPr>
    </w:pPr>
    <w:r>
      <w:rPr>
        <w:lang w:val="en-US"/>
      </w:rPr>
      <w:tab/>
    </w:r>
    <w:r w:rsidRPr="008B19D2">
      <w:rPr>
        <w:sz w:val="18"/>
        <w:szCs w:val="18"/>
        <w:lang w:val="en-US"/>
      </w:rPr>
      <w:fldChar w:fldCharType="begin"/>
    </w:r>
    <w:r w:rsidRPr="008B19D2">
      <w:rPr>
        <w:sz w:val="18"/>
        <w:szCs w:val="18"/>
        <w:lang w:val="en-US"/>
      </w:rPr>
      <w:instrText>PAGE   \* MERGEFORMAT</w:instrText>
    </w:r>
    <w:r w:rsidRPr="008B19D2">
      <w:rPr>
        <w:sz w:val="18"/>
        <w:szCs w:val="18"/>
        <w:lang w:val="en-US"/>
      </w:rPr>
      <w:fldChar w:fldCharType="separate"/>
    </w:r>
    <w:r w:rsidR="00C166BA">
      <w:rPr>
        <w:noProof/>
        <w:sz w:val="18"/>
        <w:szCs w:val="18"/>
        <w:lang w:val="en-US"/>
      </w:rPr>
      <w:t>1</w:t>
    </w:r>
    <w:r w:rsidRPr="008B19D2">
      <w:rPr>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88332" w14:textId="77777777" w:rsidR="005C396F" w:rsidRDefault="005C396F" w:rsidP="00B63CD2">
      <w:pPr>
        <w:spacing w:line="240" w:lineRule="auto"/>
      </w:pPr>
      <w:r>
        <w:separator/>
      </w:r>
    </w:p>
    <w:p w14:paraId="516DC57E" w14:textId="77777777" w:rsidR="005C396F" w:rsidRDefault="005C396F"/>
  </w:footnote>
  <w:footnote w:type="continuationSeparator" w:id="0">
    <w:p w14:paraId="20F6CA3C" w14:textId="77777777" w:rsidR="005C396F" w:rsidRDefault="005C396F" w:rsidP="00B63CD2">
      <w:pPr>
        <w:spacing w:line="240" w:lineRule="auto"/>
      </w:pPr>
      <w:r>
        <w:continuationSeparator/>
      </w:r>
    </w:p>
    <w:p w14:paraId="36B91E5D" w14:textId="77777777" w:rsidR="005C396F" w:rsidRDefault="005C39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9D9A" w14:textId="77777777" w:rsidR="00B63CD2" w:rsidRDefault="001C2FD8">
    <w:pPr>
      <w:pStyle w:val="Koptekst"/>
    </w:pPr>
    <w:r>
      <w:rPr>
        <w:noProof/>
        <w:lang w:val="en-US" w:eastAsia="nl-NL"/>
      </w:rPr>
      <w:pict w14:anchorId="7376F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7" type="#_x0000_t75" style="position:absolute;margin-left:0;margin-top:0;width:595.3pt;height:841.9pt;z-index:-251656704;mso-wrap-edited:f;mso-position-horizontal:center;mso-position-horizontal-relative:margin;mso-position-vertical:center;mso-position-vertical-relative:margin" wrapcoords="408 326 353 634 380 1865 -27 2077 -27 2500 326 2788 326 2808 10800 3096 10800 3404 516 3596 489 3712 353 3827 435 4000 1224 4019 -27 4135 -27 4443 380 4616 652 4635 408 4827 353 4885 380 5000 1224 5231 1496 5270 1931 5558 54 5827 -27 5885 -27 6193 625 6462 652 6712 952 6770 2013 6789 1632 6885 1632 7001 1904 7097 1441 7212 1169 7328 1115 7462 1115 7712 652 7751 924 7982 10800 8020 380 8232 408 9655 544 9694 816 9694 1060 9694 2802 9674 2720 9251 2829 8963 2802 8463 2747 8328 10772 8001 2693 7712 2747 7635 2693 7578 2448 7405 2584 7385 3182 7155 3182 7097 3237 6982 3155 6866 2965 6731 2638 6674 1251 6462 1550 6174 1686 6116 1768 5981 1795 5847 2393 5597 3454 5539 3454 5308 1958 5250 1958 5173 761 4943 788 4635 1033 4616 1496 4423 1496 4327 1659 4019 1985 4000 1931 3769 924 3712 10800 3404 10772 3077 544 2769 761 2538 761 2288 652 2154 2203 1942 2203 1865 2366 1846 2802 1634 2802 1557 3101 1538 3590 1365 3590 1173 2584 942 2829 923 3101 769 3046 326 408 326">
          <v:imagedata r:id="rId1" o:title="FNO_briefpapier (gesleept) 1"/>
          <w10:wrap anchorx="margin" anchory="margin"/>
        </v:shape>
      </w:pict>
    </w:r>
  </w:p>
  <w:p w14:paraId="269CFD61" w14:textId="77777777" w:rsidR="00C45820" w:rsidRDefault="00C458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01C11" w14:textId="77777777" w:rsidR="00C45820" w:rsidRDefault="008B19D2" w:rsidP="00AB304D">
    <w:pPr>
      <w:pStyle w:val="Koptekst"/>
    </w:pPr>
    <w:r w:rsidRPr="00182E67">
      <w:rPr>
        <w:noProof/>
        <w:lang w:eastAsia="nl-NL"/>
      </w:rPr>
      <w:drawing>
        <wp:anchor distT="0" distB="0" distL="114300" distR="114300" simplePos="0" relativeHeight="251658752" behindDoc="0" locked="0" layoutInCell="1" allowOverlap="1" wp14:anchorId="17086975" wp14:editId="4EEEF0E0">
          <wp:simplePos x="0" y="0"/>
          <wp:positionH relativeFrom="column">
            <wp:posOffset>-1282065</wp:posOffset>
          </wp:positionH>
          <wp:positionV relativeFrom="paragraph">
            <wp:posOffset>3406140</wp:posOffset>
          </wp:positionV>
          <wp:extent cx="1134000" cy="1008000"/>
          <wp:effectExtent l="0" t="0" r="9525" b="1905"/>
          <wp:wrapNone/>
          <wp:docPr id="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1">
                    <a:extLst>
                      <a:ext uri="{28A0092B-C50C-407E-A947-70E740481C1C}">
                        <a14:useLocalDpi xmlns:a14="http://schemas.microsoft.com/office/drawing/2010/main" val="0"/>
                      </a:ext>
                    </a:extLst>
                  </a:blip>
                  <a:srcRect l="9801" t="15481" b="7572"/>
                  <a:stretch/>
                </pic:blipFill>
                <pic:spPr>
                  <a:xfrm>
                    <a:off x="0" y="0"/>
                    <a:ext cx="1134000" cy="1008000"/>
                  </a:xfrm>
                  <a:prstGeom prst="rect">
                    <a:avLst/>
                  </a:prstGeom>
                </pic:spPr>
              </pic:pic>
            </a:graphicData>
          </a:graphic>
          <wp14:sizeRelH relativeFrom="page">
            <wp14:pctWidth>0</wp14:pctWidth>
          </wp14:sizeRelH>
          <wp14:sizeRelV relativeFrom="page">
            <wp14:pctHeight>0</wp14:pctHeight>
          </wp14:sizeRelV>
        </wp:anchor>
      </w:drawing>
    </w:r>
    <w:r w:rsidRPr="00182E67">
      <w:rPr>
        <w:noProof/>
        <w:lang w:eastAsia="nl-NL"/>
      </w:rPr>
      <w:drawing>
        <wp:anchor distT="0" distB="0" distL="114300" distR="114300" simplePos="0" relativeHeight="251657728" behindDoc="0" locked="0" layoutInCell="1" allowOverlap="1" wp14:anchorId="7BE48E42" wp14:editId="14B6075C">
          <wp:simplePos x="0" y="0"/>
          <wp:positionH relativeFrom="column">
            <wp:posOffset>-2516505</wp:posOffset>
          </wp:positionH>
          <wp:positionV relativeFrom="paragraph">
            <wp:posOffset>925195</wp:posOffset>
          </wp:positionV>
          <wp:extent cx="3790800" cy="1296000"/>
          <wp:effectExtent l="9208" t="0" r="0" b="0"/>
          <wp:wrapNone/>
          <wp:docPr id="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rotWithShape="1">
                  <a:blip r:embed="rId2">
                    <a:extLst>
                      <a:ext uri="{28A0092B-C50C-407E-A947-70E740481C1C}">
                        <a14:useLocalDpi xmlns:a14="http://schemas.microsoft.com/office/drawing/2010/main" val="0"/>
                      </a:ext>
                    </a:extLst>
                  </a:blip>
                  <a:srcRect l="25771"/>
                  <a:stretch/>
                </pic:blipFill>
                <pic:spPr>
                  <a:xfrm rot="5400000">
                    <a:off x="0" y="0"/>
                    <a:ext cx="3790800" cy="12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90BC6" w14:textId="77777777" w:rsidR="00B63CD2" w:rsidRDefault="00182E67">
    <w:pPr>
      <w:pStyle w:val="Koptekst"/>
    </w:pPr>
    <w:r w:rsidRPr="00182E67">
      <w:rPr>
        <w:noProof/>
        <w:lang w:eastAsia="nl-NL"/>
      </w:rPr>
      <w:drawing>
        <wp:anchor distT="0" distB="0" distL="114300" distR="114300" simplePos="0" relativeHeight="251656704" behindDoc="0" locked="0" layoutInCell="1" allowOverlap="1" wp14:anchorId="33F404EE" wp14:editId="07B8C2C5">
          <wp:simplePos x="0" y="0"/>
          <wp:positionH relativeFrom="column">
            <wp:posOffset>-1282065</wp:posOffset>
          </wp:positionH>
          <wp:positionV relativeFrom="paragraph">
            <wp:posOffset>3407410</wp:posOffset>
          </wp:positionV>
          <wp:extent cx="1134000" cy="1008000"/>
          <wp:effectExtent l="0" t="0" r="9525" b="1905"/>
          <wp:wrapNone/>
          <wp:docPr id="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pic:cNvPicPr>
                    <a:picLocks noChangeAspect="1"/>
                  </pic:cNvPicPr>
                </pic:nvPicPr>
                <pic:blipFill rotWithShape="1">
                  <a:blip r:embed="rId1">
                    <a:extLst>
                      <a:ext uri="{28A0092B-C50C-407E-A947-70E740481C1C}">
                        <a14:useLocalDpi xmlns:a14="http://schemas.microsoft.com/office/drawing/2010/main" val="0"/>
                      </a:ext>
                    </a:extLst>
                  </a:blip>
                  <a:srcRect l="9801" t="15481" b="7572"/>
                  <a:stretch/>
                </pic:blipFill>
                <pic:spPr>
                  <a:xfrm>
                    <a:off x="0" y="0"/>
                    <a:ext cx="1134000" cy="1008000"/>
                  </a:xfrm>
                  <a:prstGeom prst="rect">
                    <a:avLst/>
                  </a:prstGeom>
                </pic:spPr>
              </pic:pic>
            </a:graphicData>
          </a:graphic>
          <wp14:sizeRelH relativeFrom="page">
            <wp14:pctWidth>0</wp14:pctWidth>
          </wp14:sizeRelH>
          <wp14:sizeRelV relativeFrom="page">
            <wp14:pctHeight>0</wp14:pctHeight>
          </wp14:sizeRelV>
        </wp:anchor>
      </w:drawing>
    </w:r>
    <w:r w:rsidRPr="00182E67">
      <w:rPr>
        <w:noProof/>
        <w:lang w:eastAsia="nl-NL"/>
      </w:rPr>
      <w:drawing>
        <wp:anchor distT="0" distB="0" distL="114300" distR="114300" simplePos="0" relativeHeight="251655680" behindDoc="0" locked="0" layoutInCell="1" allowOverlap="1" wp14:anchorId="226D9A0F" wp14:editId="0E2403F3">
          <wp:simplePos x="0" y="0"/>
          <wp:positionH relativeFrom="column">
            <wp:posOffset>-2516505</wp:posOffset>
          </wp:positionH>
          <wp:positionV relativeFrom="paragraph">
            <wp:posOffset>925195</wp:posOffset>
          </wp:positionV>
          <wp:extent cx="3790800" cy="1296000"/>
          <wp:effectExtent l="9208" t="0" r="0" b="0"/>
          <wp:wrapNone/>
          <wp:docPr id="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pic:cNvPicPr>
                    <a:picLocks noChangeAspect="1"/>
                  </pic:cNvPicPr>
                </pic:nvPicPr>
                <pic:blipFill rotWithShape="1">
                  <a:blip r:embed="rId2">
                    <a:extLst>
                      <a:ext uri="{28A0092B-C50C-407E-A947-70E740481C1C}">
                        <a14:useLocalDpi xmlns:a14="http://schemas.microsoft.com/office/drawing/2010/main" val="0"/>
                      </a:ext>
                    </a:extLst>
                  </a:blip>
                  <a:srcRect l="25771"/>
                  <a:stretch/>
                </pic:blipFill>
                <pic:spPr>
                  <a:xfrm rot="5400000">
                    <a:off x="0" y="0"/>
                    <a:ext cx="3790800" cy="129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84725"/>
    <w:multiLevelType w:val="multilevel"/>
    <w:tmpl w:val="3D3440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EE2FA8"/>
    <w:multiLevelType w:val="hybridMultilevel"/>
    <w:tmpl w:val="F19471E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23007DD8"/>
    <w:multiLevelType w:val="hybridMultilevel"/>
    <w:tmpl w:val="1ED8A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4F7F29"/>
    <w:multiLevelType w:val="hybridMultilevel"/>
    <w:tmpl w:val="558893C2"/>
    <w:lvl w:ilvl="0" w:tplc="41720CE2">
      <w:start w:val="1"/>
      <w:numFmt w:val="bullet"/>
      <w:lvlText w:val="-"/>
      <w:lvlJc w:val="left"/>
      <w:pPr>
        <w:ind w:left="360" w:hanging="360"/>
      </w:pPr>
      <w:rPr>
        <w:rFonts w:ascii="Calibri" w:hAnsi="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37213C75"/>
    <w:multiLevelType w:val="hybridMultilevel"/>
    <w:tmpl w:val="FBE40946"/>
    <w:lvl w:ilvl="0" w:tplc="ADECE572">
      <w:numFmt w:val="bullet"/>
      <w:lvlText w:val="-"/>
      <w:lvlJc w:val="left"/>
      <w:pPr>
        <w:ind w:left="360" w:hanging="360"/>
      </w:pPr>
      <w:rPr>
        <w:rFonts w:ascii="Calibri" w:eastAsia="Calibri" w:hAnsi="Calibri" w:cs="Times New Roman"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400C4A67"/>
    <w:multiLevelType w:val="hybridMultilevel"/>
    <w:tmpl w:val="DC2E6838"/>
    <w:lvl w:ilvl="0" w:tplc="E06E822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5B2A7E"/>
    <w:multiLevelType w:val="hybridMultilevel"/>
    <w:tmpl w:val="E0C8F9B4"/>
    <w:lvl w:ilvl="0" w:tplc="E06E822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EDB6987"/>
    <w:multiLevelType w:val="hybridMultilevel"/>
    <w:tmpl w:val="3D3440E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50807479"/>
    <w:multiLevelType w:val="hybridMultilevel"/>
    <w:tmpl w:val="4DE0E946"/>
    <w:lvl w:ilvl="0" w:tplc="41720CE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3301A5C"/>
    <w:multiLevelType w:val="hybridMultilevel"/>
    <w:tmpl w:val="D9D6AA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66658B3"/>
    <w:multiLevelType w:val="hybridMultilevel"/>
    <w:tmpl w:val="3DA2C686"/>
    <w:lvl w:ilvl="0" w:tplc="ADECE572">
      <w:numFmt w:val="bullet"/>
      <w:lvlText w:val="-"/>
      <w:lvlJc w:val="left"/>
      <w:pPr>
        <w:ind w:left="36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CB56413"/>
    <w:multiLevelType w:val="multilevel"/>
    <w:tmpl w:val="3D3440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61000714"/>
    <w:multiLevelType w:val="hybridMultilevel"/>
    <w:tmpl w:val="92FC450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649C0CD9"/>
    <w:multiLevelType w:val="hybridMultilevel"/>
    <w:tmpl w:val="ACC6D8B6"/>
    <w:lvl w:ilvl="0" w:tplc="41720CE2">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C98641E"/>
    <w:multiLevelType w:val="hybridMultilevel"/>
    <w:tmpl w:val="5AD07278"/>
    <w:lvl w:ilvl="0" w:tplc="AD122AA6">
      <w:start w:val="1"/>
      <w:numFmt w:val="decimal"/>
      <w:lvlText w:val="%1."/>
      <w:lvlJc w:val="left"/>
      <w:pPr>
        <w:ind w:left="360" w:hanging="360"/>
      </w:pPr>
      <w:rPr>
        <w:color w:val="FF9F8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0791490"/>
    <w:multiLevelType w:val="hybridMultilevel"/>
    <w:tmpl w:val="135617D8"/>
    <w:lvl w:ilvl="0" w:tplc="E06E822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6EA44DF"/>
    <w:multiLevelType w:val="hybridMultilevel"/>
    <w:tmpl w:val="2DA21886"/>
    <w:lvl w:ilvl="0" w:tplc="52C4BDD8">
      <w:start w:val="1"/>
      <w:numFmt w:val="decimal"/>
      <w:lvlText w:val="%1."/>
      <w:lvlJc w:val="left"/>
      <w:pPr>
        <w:ind w:left="360" w:hanging="360"/>
      </w:pPr>
      <w:rPr>
        <w:color w:val="000000" w:themeColor="text1"/>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781632BA"/>
    <w:multiLevelType w:val="hybridMultilevel"/>
    <w:tmpl w:val="AA761230"/>
    <w:lvl w:ilvl="0" w:tplc="1DA45D38">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7B583CAC"/>
    <w:multiLevelType w:val="hybridMultilevel"/>
    <w:tmpl w:val="B6DED36A"/>
    <w:lvl w:ilvl="0" w:tplc="41720CE2">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0"/>
  </w:num>
  <w:num w:numId="4">
    <w:abstractNumId w:val="9"/>
  </w:num>
  <w:num w:numId="5">
    <w:abstractNumId w:val="4"/>
  </w:num>
  <w:num w:numId="6">
    <w:abstractNumId w:val="17"/>
  </w:num>
  <w:num w:numId="7">
    <w:abstractNumId w:val="12"/>
  </w:num>
  <w:num w:numId="8">
    <w:abstractNumId w:val="5"/>
  </w:num>
  <w:num w:numId="9">
    <w:abstractNumId w:val="1"/>
  </w:num>
  <w:num w:numId="10">
    <w:abstractNumId w:val="10"/>
  </w:num>
  <w:num w:numId="11">
    <w:abstractNumId w:val="6"/>
  </w:num>
  <w:num w:numId="12">
    <w:abstractNumId w:val="15"/>
  </w:num>
  <w:num w:numId="13">
    <w:abstractNumId w:val="16"/>
  </w:num>
  <w:num w:numId="14">
    <w:abstractNumId w:val="2"/>
  </w:num>
  <w:num w:numId="15">
    <w:abstractNumId w:val="3"/>
  </w:num>
  <w:num w:numId="16">
    <w:abstractNumId w:val="13"/>
  </w:num>
  <w:num w:numId="17">
    <w:abstractNumId w:val="8"/>
  </w:num>
  <w:num w:numId="18">
    <w:abstractNumId w:val="14"/>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0"/>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D16"/>
    <w:rsid w:val="00000DA7"/>
    <w:rsid w:val="00002286"/>
    <w:rsid w:val="00004F37"/>
    <w:rsid w:val="00070A68"/>
    <w:rsid w:val="00082502"/>
    <w:rsid w:val="000A1152"/>
    <w:rsid w:val="00102A73"/>
    <w:rsid w:val="00110AC4"/>
    <w:rsid w:val="00115D16"/>
    <w:rsid w:val="00182E67"/>
    <w:rsid w:val="0018760E"/>
    <w:rsid w:val="001A08D2"/>
    <w:rsid w:val="001B24FF"/>
    <w:rsid w:val="001C0FC2"/>
    <w:rsid w:val="001C122B"/>
    <w:rsid w:val="001C2FD8"/>
    <w:rsid w:val="001C45BE"/>
    <w:rsid w:val="001D696E"/>
    <w:rsid w:val="00210A2F"/>
    <w:rsid w:val="00274F81"/>
    <w:rsid w:val="002841EE"/>
    <w:rsid w:val="002860DF"/>
    <w:rsid w:val="002A79EC"/>
    <w:rsid w:val="002B3046"/>
    <w:rsid w:val="002E3D74"/>
    <w:rsid w:val="002F0080"/>
    <w:rsid w:val="00322BFE"/>
    <w:rsid w:val="00376067"/>
    <w:rsid w:val="003853AE"/>
    <w:rsid w:val="00392FF4"/>
    <w:rsid w:val="003B47CD"/>
    <w:rsid w:val="003D0233"/>
    <w:rsid w:val="003F282E"/>
    <w:rsid w:val="004370BF"/>
    <w:rsid w:val="004379AB"/>
    <w:rsid w:val="004902AC"/>
    <w:rsid w:val="0049684B"/>
    <w:rsid w:val="004D3EC6"/>
    <w:rsid w:val="004F10FE"/>
    <w:rsid w:val="00503DA5"/>
    <w:rsid w:val="00517B6D"/>
    <w:rsid w:val="0052153F"/>
    <w:rsid w:val="0053488E"/>
    <w:rsid w:val="00547C47"/>
    <w:rsid w:val="005725E1"/>
    <w:rsid w:val="005859D8"/>
    <w:rsid w:val="005A0584"/>
    <w:rsid w:val="005B073E"/>
    <w:rsid w:val="005C2D44"/>
    <w:rsid w:val="005C396F"/>
    <w:rsid w:val="006011EB"/>
    <w:rsid w:val="006347DA"/>
    <w:rsid w:val="00640723"/>
    <w:rsid w:val="00641F24"/>
    <w:rsid w:val="00657914"/>
    <w:rsid w:val="00666DCE"/>
    <w:rsid w:val="006774E2"/>
    <w:rsid w:val="006927BB"/>
    <w:rsid w:val="006A2226"/>
    <w:rsid w:val="006B32D2"/>
    <w:rsid w:val="006D3D35"/>
    <w:rsid w:val="006E4755"/>
    <w:rsid w:val="00704D1D"/>
    <w:rsid w:val="007411B2"/>
    <w:rsid w:val="007451C9"/>
    <w:rsid w:val="007871AD"/>
    <w:rsid w:val="00790871"/>
    <w:rsid w:val="00794B01"/>
    <w:rsid w:val="007A2D94"/>
    <w:rsid w:val="00815D25"/>
    <w:rsid w:val="008232CD"/>
    <w:rsid w:val="0087081E"/>
    <w:rsid w:val="00873C9A"/>
    <w:rsid w:val="0088379A"/>
    <w:rsid w:val="008A0D6E"/>
    <w:rsid w:val="008B19D2"/>
    <w:rsid w:val="008C196A"/>
    <w:rsid w:val="008F79CF"/>
    <w:rsid w:val="00911406"/>
    <w:rsid w:val="009163F2"/>
    <w:rsid w:val="0095449A"/>
    <w:rsid w:val="00963B03"/>
    <w:rsid w:val="00967103"/>
    <w:rsid w:val="00972DF2"/>
    <w:rsid w:val="00980374"/>
    <w:rsid w:val="009C59B1"/>
    <w:rsid w:val="009E12C7"/>
    <w:rsid w:val="009E2109"/>
    <w:rsid w:val="009E6F7A"/>
    <w:rsid w:val="00A163F3"/>
    <w:rsid w:val="00A30CF0"/>
    <w:rsid w:val="00A3178F"/>
    <w:rsid w:val="00A446B2"/>
    <w:rsid w:val="00A560E0"/>
    <w:rsid w:val="00A57959"/>
    <w:rsid w:val="00AB304D"/>
    <w:rsid w:val="00AD1CA1"/>
    <w:rsid w:val="00AF46FC"/>
    <w:rsid w:val="00B11C1C"/>
    <w:rsid w:val="00B14585"/>
    <w:rsid w:val="00B331F3"/>
    <w:rsid w:val="00B34C0A"/>
    <w:rsid w:val="00B457AA"/>
    <w:rsid w:val="00B477D4"/>
    <w:rsid w:val="00B53A46"/>
    <w:rsid w:val="00B628B9"/>
    <w:rsid w:val="00B63CD2"/>
    <w:rsid w:val="00B65BF3"/>
    <w:rsid w:val="00B83EFC"/>
    <w:rsid w:val="00BF1841"/>
    <w:rsid w:val="00BF54C1"/>
    <w:rsid w:val="00C166BA"/>
    <w:rsid w:val="00C42FC7"/>
    <w:rsid w:val="00C43D2B"/>
    <w:rsid w:val="00C4449D"/>
    <w:rsid w:val="00C45820"/>
    <w:rsid w:val="00C56E09"/>
    <w:rsid w:val="00C65584"/>
    <w:rsid w:val="00C84442"/>
    <w:rsid w:val="00D172D9"/>
    <w:rsid w:val="00D225AA"/>
    <w:rsid w:val="00D3176F"/>
    <w:rsid w:val="00D369C4"/>
    <w:rsid w:val="00D51167"/>
    <w:rsid w:val="00D51BC0"/>
    <w:rsid w:val="00D6288A"/>
    <w:rsid w:val="00D7187A"/>
    <w:rsid w:val="00D77972"/>
    <w:rsid w:val="00D83A6C"/>
    <w:rsid w:val="00D85A40"/>
    <w:rsid w:val="00D95D73"/>
    <w:rsid w:val="00DC335E"/>
    <w:rsid w:val="00DD0812"/>
    <w:rsid w:val="00E2239B"/>
    <w:rsid w:val="00E67EB5"/>
    <w:rsid w:val="00E71BE2"/>
    <w:rsid w:val="00E74659"/>
    <w:rsid w:val="00E95FBC"/>
    <w:rsid w:val="00E97E3E"/>
    <w:rsid w:val="00EA38E7"/>
    <w:rsid w:val="00ED3635"/>
    <w:rsid w:val="00EE364D"/>
    <w:rsid w:val="00F05786"/>
    <w:rsid w:val="00F0726E"/>
    <w:rsid w:val="00F40E89"/>
    <w:rsid w:val="00F5413D"/>
    <w:rsid w:val="00F54DC2"/>
    <w:rsid w:val="00F648B6"/>
    <w:rsid w:val="00F966D0"/>
    <w:rsid w:val="00FB0B63"/>
    <w:rsid w:val="00FD63DB"/>
    <w:rsid w:val="00FF63E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47C1C4FB"/>
  <w15:docId w15:val="{90607312-2045-4406-BA06-FFCDB156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6D3D35"/>
    <w:pPr>
      <w:spacing w:after="0" w:line="260" w:lineRule="exact"/>
    </w:pPr>
  </w:style>
  <w:style w:type="paragraph" w:styleId="Kop1">
    <w:name w:val="heading 1"/>
    <w:basedOn w:val="Standaard"/>
    <w:next w:val="Standaard"/>
    <w:link w:val="Kop1Char"/>
    <w:uiPriority w:val="9"/>
    <w:qFormat/>
    <w:rsid w:val="006D3D35"/>
    <w:pPr>
      <w:keepNext/>
      <w:keepLines/>
      <w:outlineLvl w:val="0"/>
    </w:pPr>
    <w:rPr>
      <w:rFonts w:eastAsiaTheme="majorEastAsia" w:cstheme="majorBidi"/>
      <w:bCs/>
      <w:caps/>
      <w:sz w:val="28"/>
      <w:szCs w:val="28"/>
    </w:rPr>
  </w:style>
  <w:style w:type="paragraph" w:styleId="Kop2">
    <w:name w:val="heading 2"/>
    <w:basedOn w:val="Standaard"/>
    <w:next w:val="Standaard"/>
    <w:link w:val="Kop2Char"/>
    <w:uiPriority w:val="9"/>
    <w:unhideWhenUsed/>
    <w:qFormat/>
    <w:rsid w:val="006D3D35"/>
    <w:pPr>
      <w:keepNext/>
      <w:keepLines/>
      <w:outlineLvl w:val="1"/>
    </w:pPr>
    <w:rPr>
      <w:rFonts w:eastAsiaTheme="majorEastAsia" w:cstheme="majorBidi"/>
      <w:bCs/>
      <w:caps/>
      <w:szCs w:val="26"/>
    </w:rPr>
  </w:style>
  <w:style w:type="paragraph" w:styleId="Kop3">
    <w:name w:val="heading 3"/>
    <w:basedOn w:val="Standaard"/>
    <w:next w:val="Standaard"/>
    <w:link w:val="Kop3Char"/>
    <w:uiPriority w:val="9"/>
    <w:unhideWhenUsed/>
    <w:qFormat/>
    <w:rsid w:val="006D3D35"/>
    <w:pPr>
      <w:keepNext/>
      <w:keepLines/>
      <w:outlineLvl w:val="2"/>
    </w:pPr>
    <w:rPr>
      <w:rFonts w:eastAsiaTheme="majorEastAsia" w:cstheme="majorBidi"/>
      <w:b/>
      <w:b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657914"/>
    <w:rPr>
      <w:color w:val="0563C1" w:themeColor="hyperlink"/>
      <w:u w:val="single"/>
    </w:rPr>
  </w:style>
  <w:style w:type="table" w:styleId="Tabelraster">
    <w:name w:val="Table Grid"/>
    <w:basedOn w:val="Standaardtabel"/>
    <w:uiPriority w:val="39"/>
    <w:rsid w:val="00004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657914"/>
    <w:pPr>
      <w:ind w:left="720"/>
      <w:contextualSpacing/>
    </w:pPr>
  </w:style>
  <w:style w:type="paragraph" w:styleId="Ballontekst">
    <w:name w:val="Balloon Text"/>
    <w:basedOn w:val="Standaard"/>
    <w:link w:val="BallontekstChar"/>
    <w:uiPriority w:val="99"/>
    <w:semiHidden/>
    <w:unhideWhenUsed/>
    <w:rsid w:val="00F0726E"/>
    <w:pPr>
      <w:spacing w:line="240" w:lineRule="auto"/>
    </w:pPr>
    <w:rPr>
      <w:rFonts w:ascii="Lucida Grande" w:hAnsi="Lucida Grande"/>
      <w:szCs w:val="18"/>
    </w:rPr>
  </w:style>
  <w:style w:type="character" w:customStyle="1" w:styleId="BallontekstChar">
    <w:name w:val="Ballontekst Char"/>
    <w:basedOn w:val="Standaardalinea-lettertype"/>
    <w:link w:val="Ballontekst"/>
    <w:uiPriority w:val="99"/>
    <w:semiHidden/>
    <w:rsid w:val="00F0726E"/>
    <w:rPr>
      <w:rFonts w:ascii="Lucida Grande" w:eastAsia="Calibri" w:hAnsi="Lucida Grande" w:cs="Times New Roman"/>
      <w:sz w:val="18"/>
      <w:szCs w:val="18"/>
    </w:rPr>
  </w:style>
  <w:style w:type="paragraph" w:styleId="Koptekst">
    <w:name w:val="header"/>
    <w:basedOn w:val="Standaard"/>
    <w:link w:val="KoptekstChar"/>
    <w:uiPriority w:val="99"/>
    <w:unhideWhenUsed/>
    <w:rsid w:val="00B63CD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63CD2"/>
    <w:rPr>
      <w:rFonts w:ascii="Verdana" w:eastAsia="Calibri" w:hAnsi="Verdana" w:cs="Times New Roman"/>
      <w:sz w:val="18"/>
      <w:szCs w:val="40"/>
    </w:rPr>
  </w:style>
  <w:style w:type="paragraph" w:styleId="Voettekst">
    <w:name w:val="footer"/>
    <w:basedOn w:val="Standaard"/>
    <w:link w:val="VoettekstChar"/>
    <w:uiPriority w:val="99"/>
    <w:unhideWhenUsed/>
    <w:rsid w:val="00B63CD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63CD2"/>
    <w:rPr>
      <w:rFonts w:ascii="Verdana" w:eastAsia="Calibri" w:hAnsi="Verdana" w:cs="Times New Roman"/>
      <w:sz w:val="18"/>
      <w:szCs w:val="40"/>
    </w:rPr>
  </w:style>
  <w:style w:type="character" w:customStyle="1" w:styleId="Kop1Char">
    <w:name w:val="Kop 1 Char"/>
    <w:basedOn w:val="Standaardalinea-lettertype"/>
    <w:link w:val="Kop1"/>
    <w:uiPriority w:val="9"/>
    <w:rsid w:val="006D3D35"/>
    <w:rPr>
      <w:rFonts w:ascii="Calibri" w:eastAsiaTheme="majorEastAsia" w:hAnsi="Calibri" w:cstheme="majorBidi"/>
      <w:bCs/>
      <w:caps/>
      <w:sz w:val="28"/>
      <w:szCs w:val="28"/>
    </w:rPr>
  </w:style>
  <w:style w:type="character" w:customStyle="1" w:styleId="Kop2Char">
    <w:name w:val="Kop 2 Char"/>
    <w:basedOn w:val="Standaardalinea-lettertype"/>
    <w:link w:val="Kop2"/>
    <w:uiPriority w:val="9"/>
    <w:rsid w:val="006D3D35"/>
    <w:rPr>
      <w:rFonts w:ascii="Calibri" w:eastAsiaTheme="majorEastAsia" w:hAnsi="Calibri" w:cstheme="majorBidi"/>
      <w:bCs/>
      <w:caps/>
      <w:szCs w:val="26"/>
    </w:rPr>
  </w:style>
  <w:style w:type="paragraph" w:styleId="Titel">
    <w:name w:val="Title"/>
    <w:basedOn w:val="Standaard"/>
    <w:next w:val="Standaard"/>
    <w:link w:val="TitelChar"/>
    <w:uiPriority w:val="10"/>
    <w:qFormat/>
    <w:rsid w:val="006D3D35"/>
    <w:pPr>
      <w:spacing w:before="240"/>
      <w:contextualSpacing/>
    </w:pPr>
    <w:rPr>
      <w:rFonts w:eastAsiaTheme="majorEastAsia" w:cstheme="majorBidi"/>
      <w:b/>
      <w:color w:val="323E4F" w:themeColor="text2" w:themeShade="BF"/>
      <w:spacing w:val="5"/>
      <w:kern w:val="28"/>
      <w:sz w:val="40"/>
      <w:szCs w:val="52"/>
    </w:rPr>
  </w:style>
  <w:style w:type="character" w:customStyle="1" w:styleId="TitelChar">
    <w:name w:val="Titel Char"/>
    <w:basedOn w:val="Standaardalinea-lettertype"/>
    <w:link w:val="Titel"/>
    <w:uiPriority w:val="10"/>
    <w:rsid w:val="006D3D35"/>
    <w:rPr>
      <w:rFonts w:ascii="Calibri" w:eastAsiaTheme="majorEastAsia" w:hAnsi="Calibri" w:cstheme="majorBidi"/>
      <w:b/>
      <w:color w:val="323E4F" w:themeColor="text2" w:themeShade="BF"/>
      <w:spacing w:val="5"/>
      <w:kern w:val="28"/>
      <w:sz w:val="40"/>
      <w:szCs w:val="52"/>
    </w:rPr>
  </w:style>
  <w:style w:type="character" w:customStyle="1" w:styleId="Kop3Char">
    <w:name w:val="Kop 3 Char"/>
    <w:basedOn w:val="Standaardalinea-lettertype"/>
    <w:link w:val="Kop3"/>
    <w:uiPriority w:val="9"/>
    <w:rsid w:val="006D3D35"/>
    <w:rPr>
      <w:rFonts w:ascii="Calibri" w:eastAsiaTheme="majorEastAsia" w:hAnsi="Calibri" w:cstheme="majorBidi"/>
      <w:b/>
      <w:bCs/>
      <w:sz w:val="20"/>
      <w:szCs w:val="40"/>
    </w:rPr>
  </w:style>
  <w:style w:type="paragraph" w:styleId="Inhopg9">
    <w:name w:val="toc 9"/>
    <w:basedOn w:val="Standaard"/>
    <w:next w:val="Standaard"/>
    <w:autoRedefine/>
    <w:uiPriority w:val="39"/>
    <w:unhideWhenUsed/>
    <w:rsid w:val="006D3D35"/>
    <w:pPr>
      <w:spacing w:after="100"/>
      <w:ind w:left="1760"/>
    </w:pPr>
  </w:style>
  <w:style w:type="table" w:styleId="Donkerelijst-accent1">
    <w:name w:val="Dark List Accent 1"/>
    <w:basedOn w:val="Standaardtabel"/>
    <w:uiPriority w:val="70"/>
    <w:rsid w:val="003853AE"/>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onkerelijst-accent5">
    <w:name w:val="Dark List Accent 5"/>
    <w:basedOn w:val="Standaardtabel"/>
    <w:uiPriority w:val="70"/>
    <w:rsid w:val="003853AE"/>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onkerelijst">
    <w:name w:val="Dark List"/>
    <w:basedOn w:val="Standaardtabel"/>
    <w:uiPriority w:val="70"/>
    <w:rsid w:val="00B53A4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2">
    <w:name w:val="Dark List Accent 2"/>
    <w:basedOn w:val="Standaardtabel"/>
    <w:uiPriority w:val="70"/>
    <w:rsid w:val="00004F37"/>
    <w:pPr>
      <w:spacing w:after="0" w:line="240" w:lineRule="auto"/>
    </w:pPr>
    <w:rPr>
      <w:color w:val="FFFFFF" w:themeColor="background1"/>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blBorders>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Gemiddeldearcering2">
    <w:name w:val="Medium Shading 2"/>
    <w:basedOn w:val="Standaardtabel"/>
    <w:uiPriority w:val="64"/>
    <w:rsid w:val="00004F3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Kleurrijkraster">
    <w:name w:val="Colorful Grid"/>
    <w:basedOn w:val="Standaardtabel"/>
    <w:uiPriority w:val="73"/>
    <w:rsid w:val="00004F37"/>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chtearcering">
    <w:name w:val="Light Shading"/>
    <w:basedOn w:val="Standaardtabel"/>
    <w:uiPriority w:val="60"/>
    <w:rsid w:val="00EA38E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FNOCorporate2">
    <w:name w:val="FNOCorporate2"/>
    <w:basedOn w:val="Standaardtabel"/>
    <w:uiPriority w:val="99"/>
    <w:rsid w:val="000A1152"/>
    <w:pPr>
      <w:spacing w:after="0" w:line="240" w:lineRule="auto"/>
    </w:p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FFCC99"/>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FFE5CC"/>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FF5EB"/>
      </w:tcPr>
    </w:tblStylePr>
  </w:style>
  <w:style w:type="table" w:customStyle="1" w:styleId="FNOCorporate1">
    <w:name w:val="FNOCorporate1"/>
    <w:basedOn w:val="FNOCorporate2"/>
    <w:uiPriority w:val="99"/>
    <w:rsid w:val="000A1152"/>
    <w:tblP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663366"/>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B299B2"/>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4D6E0"/>
      </w:tcPr>
    </w:tblStylePr>
  </w:style>
  <w:style w:type="table" w:customStyle="1" w:styleId="MVLT">
    <w:name w:val="MVLT"/>
    <w:basedOn w:val="FNOCorporate2"/>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CA3249"/>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E498A4"/>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4D6DB"/>
      </w:tcPr>
    </w:tblStylePr>
  </w:style>
  <w:style w:type="table" w:customStyle="1" w:styleId="GTD">
    <w:name w:val="GTD"/>
    <w:basedOn w:val="FNOCorporate1"/>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1CBF87"/>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8DDFC3"/>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D2F2E7"/>
      </w:tcPr>
    </w:tblStylePr>
  </w:style>
  <w:style w:type="table" w:customStyle="1" w:styleId="ZeP">
    <w:name w:val="ZeP"/>
    <w:basedOn w:val="FNOCorporate1"/>
    <w:uiPriority w:val="99"/>
    <w:rsid w:val="000A1152"/>
    <w:tblPr/>
    <w:tcPr>
      <w:shd w:val="clear" w:color="auto" w:fill="017687"/>
    </w:tc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017687"/>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80BAC3"/>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CCE4E7"/>
      </w:tcPr>
    </w:tblStylePr>
  </w:style>
  <w:style w:type="table" w:customStyle="1" w:styleId="KG">
    <w:name w:val="KG"/>
    <w:basedOn w:val="FNOCorporate1"/>
    <w:uiPriority w:val="99"/>
    <w:rsid w:val="000A1152"/>
    <w:tblPr/>
    <w:tblStylePr w:type="firstRow">
      <w:rPr>
        <w:rFonts w:ascii="Calibri" w:hAnsi="Calibri"/>
        <w:color w:val="FFFFFF" w:themeColor="background1"/>
        <w:sz w:val="22"/>
      </w:rPr>
      <w:tblPr/>
      <w:tcPr>
        <w:tcBorders>
          <w:top w:val="nil"/>
          <w:left w:val="nil"/>
          <w:bottom w:val="nil"/>
          <w:right w:val="nil"/>
          <w:insideH w:val="nil"/>
          <w:insideV w:val="nil"/>
          <w:tl2br w:val="nil"/>
          <w:tr2bl w:val="nil"/>
        </w:tcBorders>
        <w:shd w:val="clear" w:color="auto" w:fill="FF9F86"/>
      </w:tcPr>
    </w:tblStylePr>
    <w:tblStylePr w:type="band1Horz">
      <w:rPr>
        <w:rFonts w:ascii="Calibri" w:hAnsi="Calibri"/>
        <w:color w:val="auto"/>
        <w:sz w:val="22"/>
      </w:rPr>
      <w:tblPr/>
      <w:tcPr>
        <w:tcBorders>
          <w:top w:val="nil"/>
          <w:left w:val="nil"/>
          <w:bottom w:val="nil"/>
          <w:right w:val="nil"/>
          <w:insideH w:val="nil"/>
          <w:insideV w:val="nil"/>
          <w:tl2br w:val="nil"/>
          <w:tr2bl w:val="nil"/>
        </w:tcBorders>
        <w:shd w:val="clear" w:color="auto" w:fill="FFCFC2"/>
      </w:tcPr>
    </w:tblStylePr>
    <w:tblStylePr w:type="band2Horz">
      <w:rPr>
        <w:rFonts w:ascii="Calibri" w:hAnsi="Calibri"/>
        <w:color w:val="auto"/>
        <w:sz w:val="22"/>
      </w:rPr>
      <w:tblPr/>
      <w:tcPr>
        <w:tcBorders>
          <w:top w:val="nil"/>
          <w:left w:val="nil"/>
          <w:bottom w:val="nil"/>
          <w:right w:val="nil"/>
          <w:insideH w:val="nil"/>
          <w:insideV w:val="nil"/>
          <w:tl2br w:val="nil"/>
          <w:tr2bl w:val="nil"/>
        </w:tcBorders>
        <w:shd w:val="clear" w:color="auto" w:fill="FFECE7"/>
      </w:tcPr>
    </w:tblStylePr>
  </w:style>
  <w:style w:type="character" w:styleId="Tekstvantijdelijkeaanduiding">
    <w:name w:val="Placeholder Text"/>
    <w:basedOn w:val="Standaardalinea-lettertype"/>
    <w:uiPriority w:val="99"/>
    <w:semiHidden/>
    <w:rsid w:val="006B32D2"/>
    <w:rPr>
      <w:color w:val="808080"/>
    </w:rPr>
  </w:style>
  <w:style w:type="paragraph" w:styleId="Normaalweb">
    <w:name w:val="Normal (Web)"/>
    <w:basedOn w:val="Standaard"/>
    <w:uiPriority w:val="99"/>
    <w:semiHidden/>
    <w:unhideWhenUsed/>
    <w:rsid w:val="00641F24"/>
    <w:pPr>
      <w:spacing w:before="100" w:beforeAutospacing="1" w:after="100" w:afterAutospacing="1" w:line="240" w:lineRule="auto"/>
    </w:pPr>
    <w:rPr>
      <w:rFonts w:ascii="Times New Roman" w:eastAsia="Times New Roman" w:hAnsi="Times New Roman"/>
      <w:sz w:val="24"/>
      <w:szCs w:val="24"/>
      <w:lang w:eastAsia="nl-NL"/>
    </w:rPr>
  </w:style>
  <w:style w:type="character" w:styleId="Onopgelostemelding">
    <w:name w:val="Unresolved Mention"/>
    <w:basedOn w:val="Standaardalinea-lettertype"/>
    <w:uiPriority w:val="99"/>
    <w:semiHidden/>
    <w:unhideWhenUsed/>
    <w:rsid w:val="00641F24"/>
    <w:rPr>
      <w:color w:val="808080"/>
      <w:shd w:val="clear" w:color="auto" w:fill="E6E6E6"/>
    </w:rPr>
  </w:style>
  <w:style w:type="character" w:styleId="GevolgdeHyperlink">
    <w:name w:val="FollowedHyperlink"/>
    <w:basedOn w:val="Standaardalinea-lettertype"/>
    <w:uiPriority w:val="99"/>
    <w:semiHidden/>
    <w:unhideWhenUsed/>
    <w:rsid w:val="00641F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425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nozorgvoorkansen.nl/klein-geluk/achtergrondinformatie/"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Desktop\Klein%20Geluk%2018\Format%20projectplan%20call%20materialen,%20dagbesteding%20en%20evenemen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Algemeen"/>
          <w:gallery w:val="placeholder"/>
        </w:category>
        <w:types>
          <w:type w:val="bbPlcHdr"/>
        </w:types>
        <w:behaviors>
          <w:behavior w:val="content"/>
        </w:behaviors>
        <w:guid w:val="{2092E28A-467F-4EA4-9C9D-E87DE3940ABE}"/>
      </w:docPartPr>
      <w:docPartBody>
        <w:p w:rsidR="00C8203D" w:rsidRDefault="007F1003">
          <w:r w:rsidRPr="00F33131">
            <w:rPr>
              <w:rStyle w:val="Tekstvantijdelijkeaanduiding"/>
            </w:rPr>
            <w:t>Klik of tik om tekst in te voeren.</w:t>
          </w:r>
        </w:p>
      </w:docPartBody>
    </w:docPart>
    <w:docPart>
      <w:docPartPr>
        <w:name w:val="EECD9D0C1D694C3CB0133422EFFFA8DF"/>
        <w:category>
          <w:name w:val="Algemeen"/>
          <w:gallery w:val="placeholder"/>
        </w:category>
        <w:types>
          <w:type w:val="bbPlcHdr"/>
        </w:types>
        <w:behaviors>
          <w:behavior w:val="content"/>
        </w:behaviors>
        <w:guid w:val="{67495DEE-5824-4E17-8FF9-97B5D311D825}"/>
      </w:docPartPr>
      <w:docPartBody>
        <w:p w:rsidR="00C8203D" w:rsidRDefault="007F1003" w:rsidP="007F1003">
          <w:pPr>
            <w:pStyle w:val="EECD9D0C1D694C3CB0133422EFFFA8DF"/>
          </w:pPr>
          <w:r w:rsidRPr="00F33131">
            <w:rPr>
              <w:rStyle w:val="Tekstvantijdelijkeaanduiding"/>
            </w:rPr>
            <w:t>Klik of tik om tekst in te voeren.</w:t>
          </w:r>
        </w:p>
      </w:docPartBody>
    </w:docPart>
    <w:docPart>
      <w:docPartPr>
        <w:name w:val="008FA1879AFF41B2874FF072BFDB45B9"/>
        <w:category>
          <w:name w:val="Algemeen"/>
          <w:gallery w:val="placeholder"/>
        </w:category>
        <w:types>
          <w:type w:val="bbPlcHdr"/>
        </w:types>
        <w:behaviors>
          <w:behavior w:val="content"/>
        </w:behaviors>
        <w:guid w:val="{01B17165-CB6B-46F5-8D64-77094DB1639C}"/>
      </w:docPartPr>
      <w:docPartBody>
        <w:p w:rsidR="00C8203D" w:rsidRDefault="007F1003" w:rsidP="007F1003">
          <w:pPr>
            <w:pStyle w:val="008FA1879AFF41B2874FF072BFDB45B9"/>
          </w:pPr>
          <w:r w:rsidRPr="00F33131">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127"/>
    <w:rsid w:val="000E12C4"/>
    <w:rsid w:val="0057375C"/>
    <w:rsid w:val="00714E47"/>
    <w:rsid w:val="00763C60"/>
    <w:rsid w:val="007F1003"/>
    <w:rsid w:val="008C1127"/>
    <w:rsid w:val="00937CA1"/>
    <w:rsid w:val="00960747"/>
    <w:rsid w:val="00B00B9F"/>
    <w:rsid w:val="00C8203D"/>
    <w:rsid w:val="00E06F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7F1003"/>
    <w:rPr>
      <w:color w:val="808080"/>
    </w:rPr>
  </w:style>
  <w:style w:type="paragraph" w:customStyle="1" w:styleId="4A16B1115C714B1B9048F271980D0B61">
    <w:name w:val="4A16B1115C714B1B9048F271980D0B61"/>
  </w:style>
  <w:style w:type="paragraph" w:customStyle="1" w:styleId="E18DD658BE6E4DF597385E818EF934C2">
    <w:name w:val="E18DD658BE6E4DF597385E818EF934C2"/>
  </w:style>
  <w:style w:type="paragraph" w:customStyle="1" w:styleId="C9D4FE4CAFBA4C93AFF98A7055A1E89C">
    <w:name w:val="C9D4FE4CAFBA4C93AFF98A7055A1E89C"/>
  </w:style>
  <w:style w:type="paragraph" w:customStyle="1" w:styleId="F37C96A172F043E5A127AE5B55C6E638">
    <w:name w:val="F37C96A172F043E5A127AE5B55C6E638"/>
  </w:style>
  <w:style w:type="paragraph" w:customStyle="1" w:styleId="8FF8DD8769FE4639878EFD0DA0FDFD68">
    <w:name w:val="8FF8DD8769FE4639878EFD0DA0FDFD68"/>
  </w:style>
  <w:style w:type="paragraph" w:customStyle="1" w:styleId="D305B71DF346471FA9E22D4C0DE40200">
    <w:name w:val="D305B71DF346471FA9E22D4C0DE40200"/>
  </w:style>
  <w:style w:type="paragraph" w:customStyle="1" w:styleId="D024A17AD6744ECDB2C94C3F8D70B02B">
    <w:name w:val="D024A17AD6744ECDB2C94C3F8D70B02B"/>
  </w:style>
  <w:style w:type="paragraph" w:customStyle="1" w:styleId="43E128AB85904438A3ACAEE623632F4C">
    <w:name w:val="43E128AB85904438A3ACAEE623632F4C"/>
  </w:style>
  <w:style w:type="paragraph" w:customStyle="1" w:styleId="204114F776B549E297081D4CE589DE3F">
    <w:name w:val="204114F776B549E297081D4CE589DE3F"/>
  </w:style>
  <w:style w:type="paragraph" w:customStyle="1" w:styleId="A6AB3BC8C2834E46894147B7ADF48B28">
    <w:name w:val="A6AB3BC8C2834E46894147B7ADF48B28"/>
  </w:style>
  <w:style w:type="paragraph" w:customStyle="1" w:styleId="0687B3A60BDD4D3E9482A08BA24FACB8">
    <w:name w:val="0687B3A60BDD4D3E9482A08BA24FACB8"/>
  </w:style>
  <w:style w:type="paragraph" w:customStyle="1" w:styleId="82D8CA502B3B44F99B9D0BFA741FC4EB">
    <w:name w:val="82D8CA502B3B44F99B9D0BFA741FC4EB"/>
  </w:style>
  <w:style w:type="paragraph" w:customStyle="1" w:styleId="2954FBEADDC849D8A58ADD1C972AC197">
    <w:name w:val="2954FBEADDC849D8A58ADD1C972AC197"/>
  </w:style>
  <w:style w:type="paragraph" w:customStyle="1" w:styleId="A31AD5C82DF1491185BA4ABD9294AB9D">
    <w:name w:val="A31AD5C82DF1491185BA4ABD9294AB9D"/>
  </w:style>
  <w:style w:type="paragraph" w:customStyle="1" w:styleId="C368A7647DB149D890A9EF491F50C1BC">
    <w:name w:val="C368A7647DB149D890A9EF491F50C1BC"/>
  </w:style>
  <w:style w:type="paragraph" w:customStyle="1" w:styleId="29FA8E9680944E569D82AC7C0878FBA5">
    <w:name w:val="29FA8E9680944E569D82AC7C0878FBA5"/>
  </w:style>
  <w:style w:type="paragraph" w:customStyle="1" w:styleId="DF9155DB1D4742A0B616A03EF82696EB">
    <w:name w:val="DF9155DB1D4742A0B616A03EF82696EB"/>
    <w:rsid w:val="008C1127"/>
  </w:style>
  <w:style w:type="paragraph" w:customStyle="1" w:styleId="813CEF2170A9461DB11D7B89CEC28ECC">
    <w:name w:val="813CEF2170A9461DB11D7B89CEC28ECC"/>
    <w:rsid w:val="008C1127"/>
  </w:style>
  <w:style w:type="paragraph" w:customStyle="1" w:styleId="34EA9760DA6A404FB567109F2BED90CF">
    <w:name w:val="34EA9760DA6A404FB567109F2BED90CF"/>
    <w:rsid w:val="008C1127"/>
  </w:style>
  <w:style w:type="paragraph" w:customStyle="1" w:styleId="8CBFE7A3F7AF402A9FEEB95BC3DC9191">
    <w:name w:val="8CBFE7A3F7AF402A9FEEB95BC3DC9191"/>
    <w:rsid w:val="008C1127"/>
  </w:style>
  <w:style w:type="paragraph" w:customStyle="1" w:styleId="D577F516FB7F40DFA3BF17ED56446D69">
    <w:name w:val="D577F516FB7F40DFA3BF17ED56446D69"/>
    <w:rsid w:val="008C1127"/>
  </w:style>
  <w:style w:type="paragraph" w:customStyle="1" w:styleId="01B2839977EA41C2A40682CF647B9335">
    <w:name w:val="01B2839977EA41C2A40682CF647B9335"/>
    <w:rsid w:val="008C1127"/>
  </w:style>
  <w:style w:type="paragraph" w:customStyle="1" w:styleId="5F06819E34E54D4F88953D39679E7895">
    <w:name w:val="5F06819E34E54D4F88953D39679E7895"/>
    <w:rsid w:val="008C1127"/>
  </w:style>
  <w:style w:type="paragraph" w:customStyle="1" w:styleId="7D5236C7E9FF4B178622AB4830157ED6">
    <w:name w:val="7D5236C7E9FF4B178622AB4830157ED6"/>
    <w:rsid w:val="008C1127"/>
  </w:style>
  <w:style w:type="paragraph" w:customStyle="1" w:styleId="E5A6CDE3539742D8AE954ECC418C14DC">
    <w:name w:val="E5A6CDE3539742D8AE954ECC418C14DC"/>
    <w:rsid w:val="008C1127"/>
  </w:style>
  <w:style w:type="paragraph" w:customStyle="1" w:styleId="BEABBC8A16F14B98AED0C050B743E419">
    <w:name w:val="BEABBC8A16F14B98AED0C050B743E419"/>
    <w:rsid w:val="008C1127"/>
  </w:style>
  <w:style w:type="paragraph" w:customStyle="1" w:styleId="A5C4B760B15540E386DE8E80E72AE041">
    <w:name w:val="A5C4B760B15540E386DE8E80E72AE041"/>
    <w:rsid w:val="008C1127"/>
  </w:style>
  <w:style w:type="paragraph" w:customStyle="1" w:styleId="8423C44271E847E6B55C26D71DB8F540">
    <w:name w:val="8423C44271E847E6B55C26D71DB8F540"/>
    <w:rsid w:val="008C1127"/>
  </w:style>
  <w:style w:type="paragraph" w:customStyle="1" w:styleId="E7E279154AAD4E03986F53A3FF68E72E">
    <w:name w:val="E7E279154AAD4E03986F53A3FF68E72E"/>
    <w:rsid w:val="008C1127"/>
  </w:style>
  <w:style w:type="paragraph" w:customStyle="1" w:styleId="BB3299A1953048DF89CF9A7E00EAB18D">
    <w:name w:val="BB3299A1953048DF89CF9A7E00EAB18D"/>
    <w:rsid w:val="008C1127"/>
  </w:style>
  <w:style w:type="paragraph" w:customStyle="1" w:styleId="7739905D50294F86814B9245628C4E32">
    <w:name w:val="7739905D50294F86814B9245628C4E32"/>
    <w:rsid w:val="008C1127"/>
  </w:style>
  <w:style w:type="paragraph" w:customStyle="1" w:styleId="9D54D3A5592A45769B9C878127FBD1E7">
    <w:name w:val="9D54D3A5592A45769B9C878127FBD1E7"/>
    <w:rsid w:val="008C1127"/>
  </w:style>
  <w:style w:type="paragraph" w:customStyle="1" w:styleId="5DEEE5B38D8144B7AEAAAC1856201EAF">
    <w:name w:val="5DEEE5B38D8144B7AEAAAC1856201EAF"/>
    <w:rsid w:val="008C1127"/>
  </w:style>
  <w:style w:type="paragraph" w:customStyle="1" w:styleId="992A8111E5FC4CCA93A59DE2280D1FAF">
    <w:name w:val="992A8111E5FC4CCA93A59DE2280D1FAF"/>
    <w:rsid w:val="008C1127"/>
  </w:style>
  <w:style w:type="paragraph" w:customStyle="1" w:styleId="CAD2B76AD0C2437CB2639ACBEB2306CB">
    <w:name w:val="CAD2B76AD0C2437CB2639ACBEB2306CB"/>
    <w:rsid w:val="008C1127"/>
  </w:style>
  <w:style w:type="paragraph" w:customStyle="1" w:styleId="E13D7AA1E0B44059B7F5695DA25D5AC2">
    <w:name w:val="E13D7AA1E0B44059B7F5695DA25D5AC2"/>
    <w:rsid w:val="008C1127"/>
  </w:style>
  <w:style w:type="paragraph" w:customStyle="1" w:styleId="5D826765EEFA483DA9095CDBD35B6015">
    <w:name w:val="5D826765EEFA483DA9095CDBD35B6015"/>
    <w:rsid w:val="008C1127"/>
  </w:style>
  <w:style w:type="paragraph" w:customStyle="1" w:styleId="115362DB3EF84FB4839454AAAE0FA674">
    <w:name w:val="115362DB3EF84FB4839454AAAE0FA674"/>
    <w:rsid w:val="008C1127"/>
  </w:style>
  <w:style w:type="paragraph" w:customStyle="1" w:styleId="83D3B266E54E4FDAA0DFBF3ABBEAF4EF">
    <w:name w:val="83D3B266E54E4FDAA0DFBF3ABBEAF4EF"/>
    <w:rsid w:val="008C1127"/>
  </w:style>
  <w:style w:type="paragraph" w:customStyle="1" w:styleId="E5F3654BF90C43CAAD96125E85ADE6D2">
    <w:name w:val="E5F3654BF90C43CAAD96125E85ADE6D2"/>
    <w:rsid w:val="008C1127"/>
  </w:style>
  <w:style w:type="paragraph" w:customStyle="1" w:styleId="C681A03471BC4C479DDDEB156EBB452F">
    <w:name w:val="C681A03471BC4C479DDDEB156EBB452F"/>
    <w:rsid w:val="008C1127"/>
  </w:style>
  <w:style w:type="paragraph" w:customStyle="1" w:styleId="05CFD1D75A5F42E69DD0A467F3360222">
    <w:name w:val="05CFD1D75A5F42E69DD0A467F3360222"/>
    <w:rsid w:val="008C1127"/>
  </w:style>
  <w:style w:type="paragraph" w:customStyle="1" w:styleId="8AC6FFAAE901484BAB70A36A0A15814B">
    <w:name w:val="8AC6FFAAE901484BAB70A36A0A15814B"/>
    <w:rsid w:val="008C1127"/>
  </w:style>
  <w:style w:type="paragraph" w:customStyle="1" w:styleId="A2C233E289B0401DAA5D6A59DB1092E8">
    <w:name w:val="A2C233E289B0401DAA5D6A59DB1092E8"/>
    <w:rsid w:val="008C1127"/>
  </w:style>
  <w:style w:type="paragraph" w:customStyle="1" w:styleId="3A6BF77AF95E4EEAB9316F6F61EBB822">
    <w:name w:val="3A6BF77AF95E4EEAB9316F6F61EBB822"/>
    <w:rsid w:val="008C1127"/>
  </w:style>
  <w:style w:type="paragraph" w:customStyle="1" w:styleId="10BDF168BD6A45ACA46AAB7EA57B8CB8">
    <w:name w:val="10BDF168BD6A45ACA46AAB7EA57B8CB8"/>
    <w:rsid w:val="008C1127"/>
  </w:style>
  <w:style w:type="paragraph" w:customStyle="1" w:styleId="4BE25375E12F4A078F188D26031983C2">
    <w:name w:val="4BE25375E12F4A078F188D26031983C2"/>
    <w:rsid w:val="008C1127"/>
  </w:style>
  <w:style w:type="paragraph" w:customStyle="1" w:styleId="18D85EC2537E460C91B6C236961D3F9E">
    <w:name w:val="18D85EC2537E460C91B6C236961D3F9E"/>
    <w:rsid w:val="008C1127"/>
  </w:style>
  <w:style w:type="paragraph" w:customStyle="1" w:styleId="FACC9771B95F40A4AAE0F5D62CF0A6C3">
    <w:name w:val="FACC9771B95F40A4AAE0F5D62CF0A6C3"/>
    <w:rsid w:val="008C1127"/>
  </w:style>
  <w:style w:type="paragraph" w:customStyle="1" w:styleId="69C7F6B1DC904B7BB4BD279F6512E042">
    <w:name w:val="69C7F6B1DC904B7BB4BD279F6512E042"/>
    <w:rsid w:val="008C1127"/>
  </w:style>
  <w:style w:type="paragraph" w:customStyle="1" w:styleId="9A374BFCA53B4C8585F02ED0E3792E76">
    <w:name w:val="9A374BFCA53B4C8585F02ED0E3792E76"/>
    <w:rsid w:val="008C1127"/>
  </w:style>
  <w:style w:type="paragraph" w:customStyle="1" w:styleId="48DBACE277F94573A84D3EE4F3AC77F5">
    <w:name w:val="48DBACE277F94573A84D3EE4F3AC77F5"/>
    <w:rsid w:val="008C1127"/>
  </w:style>
  <w:style w:type="paragraph" w:customStyle="1" w:styleId="810F2260C284443DAC7B42871697DA9E">
    <w:name w:val="810F2260C284443DAC7B42871697DA9E"/>
    <w:rsid w:val="008C1127"/>
  </w:style>
  <w:style w:type="paragraph" w:customStyle="1" w:styleId="8D39C8F6DF57467C8F5DD409AD93FBA3">
    <w:name w:val="8D39C8F6DF57467C8F5DD409AD93FBA3"/>
    <w:rsid w:val="008C1127"/>
  </w:style>
  <w:style w:type="paragraph" w:customStyle="1" w:styleId="2850520C707741C0B9CBC3E0303FD3F3">
    <w:name w:val="2850520C707741C0B9CBC3E0303FD3F3"/>
    <w:rsid w:val="008C1127"/>
  </w:style>
  <w:style w:type="paragraph" w:customStyle="1" w:styleId="BCC3CFE49CEC49A9A6C5D733A6A7811C">
    <w:name w:val="BCC3CFE49CEC49A9A6C5D733A6A7811C"/>
    <w:rsid w:val="008C1127"/>
  </w:style>
  <w:style w:type="paragraph" w:customStyle="1" w:styleId="857CCD6B863E4045ABFDF477A2FE81CC">
    <w:name w:val="857CCD6B863E4045ABFDF477A2FE81CC"/>
    <w:rsid w:val="008C1127"/>
  </w:style>
  <w:style w:type="paragraph" w:customStyle="1" w:styleId="921F38C5C1974BD295F18C901C4D17EF">
    <w:name w:val="921F38C5C1974BD295F18C901C4D17EF"/>
    <w:rsid w:val="008C1127"/>
  </w:style>
  <w:style w:type="paragraph" w:customStyle="1" w:styleId="F21140C7482144E498B116D3D9958F81">
    <w:name w:val="F21140C7482144E498B116D3D9958F81"/>
    <w:rsid w:val="008C1127"/>
  </w:style>
  <w:style w:type="paragraph" w:customStyle="1" w:styleId="A2CD537F4E2D46B1AB44972B703C5690">
    <w:name w:val="A2CD537F4E2D46B1AB44972B703C5690"/>
    <w:rsid w:val="008C1127"/>
  </w:style>
  <w:style w:type="paragraph" w:customStyle="1" w:styleId="6346C7C85B4D40EE8DD8618C8E8002EB">
    <w:name w:val="6346C7C85B4D40EE8DD8618C8E8002EB"/>
    <w:rsid w:val="008C1127"/>
  </w:style>
  <w:style w:type="paragraph" w:customStyle="1" w:styleId="60DB917CD91B41CB8188DA7BD798C9CD">
    <w:name w:val="60DB917CD91B41CB8188DA7BD798C9CD"/>
    <w:rsid w:val="008C1127"/>
  </w:style>
  <w:style w:type="paragraph" w:customStyle="1" w:styleId="60DD9A588F6041D3BFC2C665608A8AB1">
    <w:name w:val="60DD9A588F6041D3BFC2C665608A8AB1"/>
    <w:rsid w:val="008C1127"/>
  </w:style>
  <w:style w:type="paragraph" w:customStyle="1" w:styleId="8957CCD40850414BA003B64658BFA11E">
    <w:name w:val="8957CCD40850414BA003B64658BFA11E"/>
    <w:rsid w:val="008C1127"/>
  </w:style>
  <w:style w:type="paragraph" w:customStyle="1" w:styleId="A238FAC28E754A1D9EF98534AC8A7FFC">
    <w:name w:val="A238FAC28E754A1D9EF98534AC8A7FFC"/>
    <w:rsid w:val="008C1127"/>
  </w:style>
  <w:style w:type="paragraph" w:customStyle="1" w:styleId="11F40B67EF294F6A91AC2DE166A78702">
    <w:name w:val="11F40B67EF294F6A91AC2DE166A78702"/>
    <w:rsid w:val="008C1127"/>
  </w:style>
  <w:style w:type="paragraph" w:customStyle="1" w:styleId="139E46DA2CE84E7E93C452C85B72C2F6">
    <w:name w:val="139E46DA2CE84E7E93C452C85B72C2F6"/>
    <w:rsid w:val="008C1127"/>
  </w:style>
  <w:style w:type="paragraph" w:customStyle="1" w:styleId="767EF2DF7FFF4D6A92BE278BD30FD824">
    <w:name w:val="767EF2DF7FFF4D6A92BE278BD30FD824"/>
    <w:rsid w:val="008C1127"/>
  </w:style>
  <w:style w:type="paragraph" w:customStyle="1" w:styleId="FE4217802525431BAA22952B6DE2D46A">
    <w:name w:val="FE4217802525431BAA22952B6DE2D46A"/>
    <w:rsid w:val="008C1127"/>
  </w:style>
  <w:style w:type="paragraph" w:customStyle="1" w:styleId="35642DA6E7D94B2A88E770467C365ADA">
    <w:name w:val="35642DA6E7D94B2A88E770467C365ADA"/>
    <w:rsid w:val="008C1127"/>
  </w:style>
  <w:style w:type="paragraph" w:customStyle="1" w:styleId="DA5360A1E3364767BED1B96A4E89429B">
    <w:name w:val="DA5360A1E3364767BED1B96A4E89429B"/>
    <w:rsid w:val="00763C60"/>
  </w:style>
  <w:style w:type="paragraph" w:customStyle="1" w:styleId="951CC1E4100D4C83A57B0A99A665E783">
    <w:name w:val="951CC1E4100D4C83A57B0A99A665E783"/>
    <w:rsid w:val="00E06F4D"/>
  </w:style>
  <w:style w:type="paragraph" w:customStyle="1" w:styleId="14D1123EE5F144D8B5881F5BDAFBF390">
    <w:name w:val="14D1123EE5F144D8B5881F5BDAFBF390"/>
    <w:rsid w:val="00E06F4D"/>
  </w:style>
  <w:style w:type="paragraph" w:customStyle="1" w:styleId="0579E0089A4D487CAF5790F1F99A0DDF">
    <w:name w:val="0579E0089A4D487CAF5790F1F99A0DDF"/>
    <w:rsid w:val="00E06F4D"/>
  </w:style>
  <w:style w:type="paragraph" w:customStyle="1" w:styleId="100D20B3934F4098A951EDAC5DC01A45">
    <w:name w:val="100D20B3934F4098A951EDAC5DC01A45"/>
    <w:rsid w:val="00E06F4D"/>
  </w:style>
  <w:style w:type="paragraph" w:customStyle="1" w:styleId="5D467702ABAB4A5D9E2B58EB0DCE1EA3">
    <w:name w:val="5D467702ABAB4A5D9E2B58EB0DCE1EA3"/>
    <w:rsid w:val="00E06F4D"/>
  </w:style>
  <w:style w:type="paragraph" w:customStyle="1" w:styleId="A65EC5F4528A48B483EADAA3B5B4C5FD">
    <w:name w:val="A65EC5F4528A48B483EADAA3B5B4C5FD"/>
    <w:rsid w:val="00E06F4D"/>
  </w:style>
  <w:style w:type="paragraph" w:customStyle="1" w:styleId="09C72D6FAF714FA9B60EDDBBEB4E1EEE">
    <w:name w:val="09C72D6FAF714FA9B60EDDBBEB4E1EEE"/>
    <w:rsid w:val="00E06F4D"/>
  </w:style>
  <w:style w:type="paragraph" w:customStyle="1" w:styleId="D2AB75C420E24C8BA70D3E213BBD819B">
    <w:name w:val="D2AB75C420E24C8BA70D3E213BBD819B"/>
    <w:rsid w:val="00E06F4D"/>
  </w:style>
  <w:style w:type="paragraph" w:customStyle="1" w:styleId="970FDF155CDC4F6095BA6EE7058F6607">
    <w:name w:val="970FDF155CDC4F6095BA6EE7058F6607"/>
    <w:rsid w:val="00E06F4D"/>
  </w:style>
  <w:style w:type="paragraph" w:customStyle="1" w:styleId="BA314ACCADA2403C80AD39EC300FE338">
    <w:name w:val="BA314ACCADA2403C80AD39EC300FE338"/>
    <w:rsid w:val="00E06F4D"/>
  </w:style>
  <w:style w:type="paragraph" w:customStyle="1" w:styleId="46132073E6AD448EB7A70632A4D8389C">
    <w:name w:val="46132073E6AD448EB7A70632A4D8389C"/>
    <w:rsid w:val="00E06F4D"/>
  </w:style>
  <w:style w:type="paragraph" w:customStyle="1" w:styleId="6F5F94C87C9E4BAD8CF7A6A85A0A968B">
    <w:name w:val="6F5F94C87C9E4BAD8CF7A6A85A0A968B"/>
    <w:rsid w:val="00E06F4D"/>
  </w:style>
  <w:style w:type="paragraph" w:customStyle="1" w:styleId="4F26F064EE5D41659AEA5F6314DAFE87">
    <w:name w:val="4F26F064EE5D41659AEA5F6314DAFE87"/>
    <w:rsid w:val="00E06F4D"/>
  </w:style>
  <w:style w:type="paragraph" w:customStyle="1" w:styleId="DF16F14AE5A24467A9832B2B20B47318">
    <w:name w:val="DF16F14AE5A24467A9832B2B20B47318"/>
    <w:rsid w:val="00E06F4D"/>
  </w:style>
  <w:style w:type="paragraph" w:customStyle="1" w:styleId="FDAAE6C4CE2B4E51ACBA15783F3C4BDC">
    <w:name w:val="FDAAE6C4CE2B4E51ACBA15783F3C4BDC"/>
    <w:rsid w:val="00E06F4D"/>
  </w:style>
  <w:style w:type="paragraph" w:customStyle="1" w:styleId="A8564CDA54F24C0995F102203F3BE8F9">
    <w:name w:val="A8564CDA54F24C0995F102203F3BE8F9"/>
    <w:rsid w:val="00E06F4D"/>
  </w:style>
  <w:style w:type="paragraph" w:customStyle="1" w:styleId="5909B2E4B6FF449286292200ED8BEF45">
    <w:name w:val="5909B2E4B6FF449286292200ED8BEF45"/>
    <w:rsid w:val="00E06F4D"/>
  </w:style>
  <w:style w:type="paragraph" w:customStyle="1" w:styleId="9F521136F00A46B0A0F5988B011D9951">
    <w:name w:val="9F521136F00A46B0A0F5988B011D9951"/>
    <w:rsid w:val="00E06F4D"/>
  </w:style>
  <w:style w:type="paragraph" w:customStyle="1" w:styleId="E5BE60D8D9CB4FF7A9D571CA28A7CD96">
    <w:name w:val="E5BE60D8D9CB4FF7A9D571CA28A7CD96"/>
    <w:rsid w:val="00E06F4D"/>
  </w:style>
  <w:style w:type="paragraph" w:customStyle="1" w:styleId="BA30E7B6F53B4756B090BB47477F36F5">
    <w:name w:val="BA30E7B6F53B4756B090BB47477F36F5"/>
    <w:rsid w:val="00E06F4D"/>
  </w:style>
  <w:style w:type="paragraph" w:customStyle="1" w:styleId="38E5E99A746443C08BD4C8530F9D456D">
    <w:name w:val="38E5E99A746443C08BD4C8530F9D456D"/>
    <w:rsid w:val="00E06F4D"/>
  </w:style>
  <w:style w:type="paragraph" w:customStyle="1" w:styleId="D0ACDA7B12D8455C8EC21A4A4C389EC4">
    <w:name w:val="D0ACDA7B12D8455C8EC21A4A4C389EC4"/>
    <w:rsid w:val="00E06F4D"/>
  </w:style>
  <w:style w:type="paragraph" w:customStyle="1" w:styleId="4B9F606CE60B452D90672A02E88A74CF">
    <w:name w:val="4B9F606CE60B452D90672A02E88A74CF"/>
    <w:rsid w:val="00E06F4D"/>
  </w:style>
  <w:style w:type="paragraph" w:customStyle="1" w:styleId="5FC6D38A902B4B2ABA4901EC9895CAC3">
    <w:name w:val="5FC6D38A902B4B2ABA4901EC9895CAC3"/>
    <w:rsid w:val="00E06F4D"/>
  </w:style>
  <w:style w:type="paragraph" w:customStyle="1" w:styleId="BFCFB836DA0247B7BE85CDCE25CCB63C">
    <w:name w:val="BFCFB836DA0247B7BE85CDCE25CCB63C"/>
    <w:rsid w:val="00E06F4D"/>
  </w:style>
  <w:style w:type="paragraph" w:customStyle="1" w:styleId="3737B6FDC5AF416CABAD422D58BF1F01">
    <w:name w:val="3737B6FDC5AF416CABAD422D58BF1F01"/>
    <w:rsid w:val="00E06F4D"/>
  </w:style>
  <w:style w:type="paragraph" w:customStyle="1" w:styleId="F97F7779FD164CEC8B330B14A4215954">
    <w:name w:val="F97F7779FD164CEC8B330B14A4215954"/>
    <w:rsid w:val="00E06F4D"/>
  </w:style>
  <w:style w:type="paragraph" w:customStyle="1" w:styleId="FCA11947B3D94E20BBE0EC11D406091F">
    <w:name w:val="FCA11947B3D94E20BBE0EC11D406091F"/>
    <w:rsid w:val="00E06F4D"/>
  </w:style>
  <w:style w:type="paragraph" w:customStyle="1" w:styleId="A5B7B7D2F6E14E68A7B851D6D3247020">
    <w:name w:val="A5B7B7D2F6E14E68A7B851D6D3247020"/>
    <w:rsid w:val="00E06F4D"/>
  </w:style>
  <w:style w:type="paragraph" w:customStyle="1" w:styleId="FAD916886AC74187BAC8F8D265A2EF21">
    <w:name w:val="FAD916886AC74187BAC8F8D265A2EF21"/>
    <w:rsid w:val="00E06F4D"/>
  </w:style>
  <w:style w:type="paragraph" w:customStyle="1" w:styleId="76E408D445FB4094AF6B8E0FCC1589B9">
    <w:name w:val="76E408D445FB4094AF6B8E0FCC1589B9"/>
    <w:rsid w:val="00E06F4D"/>
  </w:style>
  <w:style w:type="paragraph" w:customStyle="1" w:styleId="B411D8BFB3494D76BC027E7D6F3241D9">
    <w:name w:val="B411D8BFB3494D76BC027E7D6F3241D9"/>
    <w:rsid w:val="00E06F4D"/>
  </w:style>
  <w:style w:type="paragraph" w:customStyle="1" w:styleId="6114B40CEE224E30A26960E8DF03AEC6">
    <w:name w:val="6114B40CEE224E30A26960E8DF03AEC6"/>
    <w:rsid w:val="00E06F4D"/>
  </w:style>
  <w:style w:type="paragraph" w:customStyle="1" w:styleId="9775FBCEA9EA4C19B440E817E81B3E63">
    <w:name w:val="9775FBCEA9EA4C19B440E817E81B3E63"/>
    <w:rsid w:val="00E06F4D"/>
  </w:style>
  <w:style w:type="paragraph" w:customStyle="1" w:styleId="1F5064BC0E684EFFA1CE23EFC0DC0D4D">
    <w:name w:val="1F5064BC0E684EFFA1CE23EFC0DC0D4D"/>
    <w:rsid w:val="00E06F4D"/>
  </w:style>
  <w:style w:type="paragraph" w:customStyle="1" w:styleId="B22874AAC7754DADB080602DD8EBBB1A">
    <w:name w:val="B22874AAC7754DADB080602DD8EBBB1A"/>
    <w:rsid w:val="00E06F4D"/>
  </w:style>
  <w:style w:type="paragraph" w:customStyle="1" w:styleId="C085562518774515812E0E143F8C214B">
    <w:name w:val="C085562518774515812E0E143F8C214B"/>
    <w:rsid w:val="00E06F4D"/>
  </w:style>
  <w:style w:type="paragraph" w:customStyle="1" w:styleId="D958B26FCADA400BADA57B6F4455CE81">
    <w:name w:val="D958B26FCADA400BADA57B6F4455CE81"/>
    <w:rsid w:val="00E06F4D"/>
  </w:style>
  <w:style w:type="paragraph" w:customStyle="1" w:styleId="3C124E9D674444E69B693A1EC9DB274F">
    <w:name w:val="3C124E9D674444E69B693A1EC9DB274F"/>
    <w:rsid w:val="00E06F4D"/>
  </w:style>
  <w:style w:type="paragraph" w:customStyle="1" w:styleId="226F93AF9D09449E8C1FF37361CF002E">
    <w:name w:val="226F93AF9D09449E8C1FF37361CF002E"/>
    <w:rsid w:val="00E06F4D"/>
  </w:style>
  <w:style w:type="paragraph" w:customStyle="1" w:styleId="39DE4BCC68EA4AED9E5EF02C837F34B2">
    <w:name w:val="39DE4BCC68EA4AED9E5EF02C837F34B2"/>
    <w:rsid w:val="00E06F4D"/>
  </w:style>
  <w:style w:type="paragraph" w:customStyle="1" w:styleId="88B3C1EEC0FD405EA0A76AE0F26427C2">
    <w:name w:val="88B3C1EEC0FD405EA0A76AE0F26427C2"/>
    <w:rsid w:val="00E06F4D"/>
  </w:style>
  <w:style w:type="paragraph" w:customStyle="1" w:styleId="80ACDFDA6B264C44B6F42013540B380F">
    <w:name w:val="80ACDFDA6B264C44B6F42013540B380F"/>
    <w:rsid w:val="00E06F4D"/>
  </w:style>
  <w:style w:type="paragraph" w:customStyle="1" w:styleId="00714343075B467DBCA5E28597BD10CC">
    <w:name w:val="00714343075B467DBCA5E28597BD10CC"/>
    <w:rsid w:val="00E06F4D"/>
  </w:style>
  <w:style w:type="paragraph" w:customStyle="1" w:styleId="9A553CAE7A2342CC84D60983D2AC5BE0">
    <w:name w:val="9A553CAE7A2342CC84D60983D2AC5BE0"/>
    <w:rsid w:val="00E06F4D"/>
  </w:style>
  <w:style w:type="paragraph" w:customStyle="1" w:styleId="A7ECA53438D6442494EB26C46AD60F08">
    <w:name w:val="A7ECA53438D6442494EB26C46AD60F08"/>
    <w:rsid w:val="00E06F4D"/>
  </w:style>
  <w:style w:type="paragraph" w:customStyle="1" w:styleId="EDADD8EBF59D47438CD134FC2D21D419">
    <w:name w:val="EDADD8EBF59D47438CD134FC2D21D419"/>
    <w:rsid w:val="00E06F4D"/>
  </w:style>
  <w:style w:type="paragraph" w:customStyle="1" w:styleId="2FCB1E01FD904F02817729AC18013980">
    <w:name w:val="2FCB1E01FD904F02817729AC18013980"/>
    <w:rsid w:val="00E06F4D"/>
  </w:style>
  <w:style w:type="paragraph" w:customStyle="1" w:styleId="D09AC36A9E214F3F8F985C24D996E35B">
    <w:name w:val="D09AC36A9E214F3F8F985C24D996E35B"/>
    <w:rsid w:val="00E06F4D"/>
  </w:style>
  <w:style w:type="paragraph" w:customStyle="1" w:styleId="49F5920B984B4BB28CE6A23C155C24F6">
    <w:name w:val="49F5920B984B4BB28CE6A23C155C24F6"/>
    <w:rsid w:val="00E06F4D"/>
  </w:style>
  <w:style w:type="paragraph" w:customStyle="1" w:styleId="518E8A421893436A96E6C8C09F1EBF9D">
    <w:name w:val="518E8A421893436A96E6C8C09F1EBF9D"/>
    <w:rsid w:val="00E06F4D"/>
  </w:style>
  <w:style w:type="paragraph" w:customStyle="1" w:styleId="03474DB8C20E4DAF92FC38728C53DFC9">
    <w:name w:val="03474DB8C20E4DAF92FC38728C53DFC9"/>
    <w:rsid w:val="00E06F4D"/>
  </w:style>
  <w:style w:type="paragraph" w:customStyle="1" w:styleId="C090D3E8B82146C5B1C94D3BF8EBDE42">
    <w:name w:val="C090D3E8B82146C5B1C94D3BF8EBDE42"/>
    <w:rsid w:val="00E06F4D"/>
  </w:style>
  <w:style w:type="paragraph" w:customStyle="1" w:styleId="D973081708024D7D96342A1E202625D6">
    <w:name w:val="D973081708024D7D96342A1E202625D6"/>
    <w:rsid w:val="00E06F4D"/>
  </w:style>
  <w:style w:type="paragraph" w:customStyle="1" w:styleId="DB82420383284022BDE0F066D0E61654">
    <w:name w:val="DB82420383284022BDE0F066D0E61654"/>
    <w:rsid w:val="00E06F4D"/>
  </w:style>
  <w:style w:type="paragraph" w:customStyle="1" w:styleId="93B31E1733064E96A5F72C6316499B54">
    <w:name w:val="93B31E1733064E96A5F72C6316499B54"/>
    <w:rsid w:val="00E06F4D"/>
  </w:style>
  <w:style w:type="paragraph" w:customStyle="1" w:styleId="B89422B9E11340F7B20A5A922F5BA4A5">
    <w:name w:val="B89422B9E11340F7B20A5A922F5BA4A5"/>
    <w:rsid w:val="00E06F4D"/>
  </w:style>
  <w:style w:type="paragraph" w:customStyle="1" w:styleId="3E2281B1A534490B8B03959D7910B414">
    <w:name w:val="3E2281B1A534490B8B03959D7910B414"/>
    <w:rsid w:val="00E06F4D"/>
  </w:style>
  <w:style w:type="paragraph" w:customStyle="1" w:styleId="B5EDD6B3FA704752B2E4A3122E98E472">
    <w:name w:val="B5EDD6B3FA704752B2E4A3122E98E472"/>
    <w:rsid w:val="00E06F4D"/>
  </w:style>
  <w:style w:type="paragraph" w:customStyle="1" w:styleId="918194987A75423D967E806CE8387A21">
    <w:name w:val="918194987A75423D967E806CE8387A21"/>
    <w:rsid w:val="00E06F4D"/>
  </w:style>
  <w:style w:type="paragraph" w:customStyle="1" w:styleId="DEBCF61D47474030B215E6A868D61478">
    <w:name w:val="DEBCF61D47474030B215E6A868D61478"/>
    <w:rsid w:val="00E06F4D"/>
  </w:style>
  <w:style w:type="paragraph" w:customStyle="1" w:styleId="D3F72917FA8F4A4F8062A220B9E3213B">
    <w:name w:val="D3F72917FA8F4A4F8062A220B9E3213B"/>
    <w:rsid w:val="00E06F4D"/>
  </w:style>
  <w:style w:type="paragraph" w:customStyle="1" w:styleId="DD9B493F28464F0CABA9EC71BF289642">
    <w:name w:val="DD9B493F28464F0CABA9EC71BF289642"/>
    <w:rsid w:val="00E06F4D"/>
  </w:style>
  <w:style w:type="paragraph" w:customStyle="1" w:styleId="01C0E7BEC9CD4C52B6AE98C7934980B4">
    <w:name w:val="01C0E7BEC9CD4C52B6AE98C7934980B4"/>
    <w:rsid w:val="00E06F4D"/>
  </w:style>
  <w:style w:type="paragraph" w:customStyle="1" w:styleId="65CE3F1E34F14F1EB132D131317EFAAA">
    <w:name w:val="65CE3F1E34F14F1EB132D131317EFAAA"/>
    <w:rsid w:val="00E06F4D"/>
  </w:style>
  <w:style w:type="paragraph" w:customStyle="1" w:styleId="A7D8F5C4F3984BA08AB7AFDA7006B33C">
    <w:name w:val="A7D8F5C4F3984BA08AB7AFDA7006B33C"/>
    <w:rsid w:val="00E06F4D"/>
  </w:style>
  <w:style w:type="paragraph" w:customStyle="1" w:styleId="9555AB9753EB43EA915E338D0CE71464">
    <w:name w:val="9555AB9753EB43EA915E338D0CE71464"/>
    <w:rsid w:val="00E06F4D"/>
  </w:style>
  <w:style w:type="paragraph" w:customStyle="1" w:styleId="5C6039FA8F3E4BBDBFDE079A45CD85A3">
    <w:name w:val="5C6039FA8F3E4BBDBFDE079A45CD85A3"/>
    <w:rsid w:val="00E06F4D"/>
  </w:style>
  <w:style w:type="paragraph" w:customStyle="1" w:styleId="7ADFE918D6CC458AAE43B882EC194630">
    <w:name w:val="7ADFE918D6CC458AAE43B882EC194630"/>
    <w:rsid w:val="00E06F4D"/>
  </w:style>
  <w:style w:type="paragraph" w:customStyle="1" w:styleId="BBE23AE0EE864A1BB7D1DB42760B28BF">
    <w:name w:val="BBE23AE0EE864A1BB7D1DB42760B28BF"/>
    <w:rsid w:val="00E06F4D"/>
  </w:style>
  <w:style w:type="paragraph" w:customStyle="1" w:styleId="BC2BAF4C256C4C5BAAE1198EFAD33073">
    <w:name w:val="BC2BAF4C256C4C5BAAE1198EFAD33073"/>
    <w:rsid w:val="00E06F4D"/>
  </w:style>
  <w:style w:type="paragraph" w:customStyle="1" w:styleId="A8AA452865824F3D8EB83B3A2785C9EA">
    <w:name w:val="A8AA452865824F3D8EB83B3A2785C9EA"/>
    <w:rsid w:val="00E06F4D"/>
  </w:style>
  <w:style w:type="paragraph" w:customStyle="1" w:styleId="5FD28717B42346A58F1F27973E6667E0">
    <w:name w:val="5FD28717B42346A58F1F27973E6667E0"/>
    <w:rsid w:val="00E06F4D"/>
  </w:style>
  <w:style w:type="paragraph" w:customStyle="1" w:styleId="C55FC23FBE2444F3A780DF06F1712DC5">
    <w:name w:val="C55FC23FBE2444F3A780DF06F1712DC5"/>
    <w:rsid w:val="00E06F4D"/>
  </w:style>
  <w:style w:type="paragraph" w:customStyle="1" w:styleId="382DCE15323C4088B26F998AD2B32F1B">
    <w:name w:val="382DCE15323C4088B26F998AD2B32F1B"/>
    <w:rsid w:val="00E06F4D"/>
  </w:style>
  <w:style w:type="paragraph" w:customStyle="1" w:styleId="2E21CB72DB2E4506B22C4291EE9F37D8">
    <w:name w:val="2E21CB72DB2E4506B22C4291EE9F37D8"/>
    <w:rsid w:val="00E06F4D"/>
  </w:style>
  <w:style w:type="paragraph" w:customStyle="1" w:styleId="665F6A60E0A1461880CBB272CBA0A739">
    <w:name w:val="665F6A60E0A1461880CBB272CBA0A739"/>
    <w:rsid w:val="00E06F4D"/>
  </w:style>
  <w:style w:type="paragraph" w:customStyle="1" w:styleId="B7CED6C75EFE49838F6B436462A83091">
    <w:name w:val="B7CED6C75EFE49838F6B436462A83091"/>
    <w:rsid w:val="00E06F4D"/>
  </w:style>
  <w:style w:type="paragraph" w:customStyle="1" w:styleId="8782B27004B34B878A4027F1BE89A2E6">
    <w:name w:val="8782B27004B34B878A4027F1BE89A2E6"/>
    <w:rsid w:val="00E06F4D"/>
  </w:style>
  <w:style w:type="paragraph" w:customStyle="1" w:styleId="BD9F85B753D1447E9807D1D0FAFDA9D1">
    <w:name w:val="BD9F85B753D1447E9807D1D0FAFDA9D1"/>
    <w:rsid w:val="00E06F4D"/>
  </w:style>
  <w:style w:type="paragraph" w:customStyle="1" w:styleId="D53BDC1F885145908F83A41D2756656E">
    <w:name w:val="D53BDC1F885145908F83A41D2756656E"/>
    <w:rsid w:val="00E06F4D"/>
  </w:style>
  <w:style w:type="paragraph" w:customStyle="1" w:styleId="79626E075F234DDF988B86A06C8B8197">
    <w:name w:val="79626E075F234DDF988B86A06C8B8197"/>
    <w:rsid w:val="00E06F4D"/>
  </w:style>
  <w:style w:type="paragraph" w:customStyle="1" w:styleId="3D0BCB4DB0FD47A495126C516F055B59">
    <w:name w:val="3D0BCB4DB0FD47A495126C516F055B59"/>
    <w:rsid w:val="00E06F4D"/>
  </w:style>
  <w:style w:type="paragraph" w:customStyle="1" w:styleId="696B056FC39046E8AFEB995E068DC6C1">
    <w:name w:val="696B056FC39046E8AFEB995E068DC6C1"/>
    <w:rsid w:val="00E06F4D"/>
  </w:style>
  <w:style w:type="paragraph" w:customStyle="1" w:styleId="C3199162FF864F8EBEEEC7EBEE063AC1">
    <w:name w:val="C3199162FF864F8EBEEEC7EBEE063AC1"/>
    <w:rsid w:val="00E06F4D"/>
  </w:style>
  <w:style w:type="paragraph" w:customStyle="1" w:styleId="BAD53F60A0B04D79B6873E312A35365C">
    <w:name w:val="BAD53F60A0B04D79B6873E312A35365C"/>
    <w:rsid w:val="007F1003"/>
    <w:pPr>
      <w:spacing w:after="0" w:line="260" w:lineRule="exact"/>
    </w:pPr>
    <w:rPr>
      <w:rFonts w:eastAsiaTheme="minorHAnsi"/>
      <w:color w:val="000000" w:themeColor="text1"/>
      <w:lang w:eastAsia="en-US"/>
    </w:rPr>
  </w:style>
  <w:style w:type="paragraph" w:customStyle="1" w:styleId="C540A0C433BF49F4AE4AF8F53F7A43EF">
    <w:name w:val="C540A0C433BF49F4AE4AF8F53F7A43EF"/>
    <w:rsid w:val="007F1003"/>
    <w:pPr>
      <w:spacing w:after="0" w:line="260" w:lineRule="exact"/>
      <w:ind w:left="720"/>
      <w:contextualSpacing/>
    </w:pPr>
    <w:rPr>
      <w:rFonts w:eastAsiaTheme="minorHAnsi"/>
      <w:color w:val="000000" w:themeColor="text1"/>
      <w:lang w:eastAsia="en-US"/>
    </w:rPr>
  </w:style>
  <w:style w:type="paragraph" w:customStyle="1" w:styleId="3C58678504FB46ADB7A48B14B22522BB">
    <w:name w:val="3C58678504FB46ADB7A48B14B22522BB"/>
    <w:rsid w:val="007F1003"/>
    <w:pPr>
      <w:spacing w:after="0" w:line="260" w:lineRule="exact"/>
      <w:ind w:left="720"/>
      <w:contextualSpacing/>
    </w:pPr>
    <w:rPr>
      <w:rFonts w:eastAsiaTheme="minorHAnsi"/>
      <w:color w:val="000000" w:themeColor="text1"/>
      <w:lang w:eastAsia="en-US"/>
    </w:rPr>
  </w:style>
  <w:style w:type="paragraph" w:customStyle="1" w:styleId="F8C71E6C00FC4017B9C33122DCDD8F77">
    <w:name w:val="F8C71E6C00FC4017B9C33122DCDD8F77"/>
    <w:rsid w:val="007F1003"/>
    <w:pPr>
      <w:spacing w:after="0" w:line="260" w:lineRule="exact"/>
      <w:ind w:left="720"/>
      <w:contextualSpacing/>
    </w:pPr>
    <w:rPr>
      <w:rFonts w:eastAsiaTheme="minorHAnsi"/>
      <w:color w:val="000000" w:themeColor="text1"/>
      <w:lang w:eastAsia="en-US"/>
    </w:rPr>
  </w:style>
  <w:style w:type="paragraph" w:customStyle="1" w:styleId="D3F72917FA8F4A4F8062A220B9E3213B1">
    <w:name w:val="D3F72917FA8F4A4F8062A220B9E3213B1"/>
    <w:rsid w:val="007F1003"/>
    <w:pPr>
      <w:spacing w:after="0" w:line="260" w:lineRule="exact"/>
    </w:pPr>
    <w:rPr>
      <w:rFonts w:eastAsiaTheme="minorHAnsi"/>
      <w:color w:val="000000" w:themeColor="text1"/>
      <w:lang w:eastAsia="en-US"/>
    </w:rPr>
  </w:style>
  <w:style w:type="paragraph" w:customStyle="1" w:styleId="DD9B493F28464F0CABA9EC71BF2896421">
    <w:name w:val="DD9B493F28464F0CABA9EC71BF2896421"/>
    <w:rsid w:val="007F1003"/>
    <w:pPr>
      <w:spacing w:after="0" w:line="260" w:lineRule="exact"/>
      <w:ind w:left="720"/>
      <w:contextualSpacing/>
    </w:pPr>
    <w:rPr>
      <w:rFonts w:eastAsiaTheme="minorHAnsi"/>
      <w:color w:val="000000" w:themeColor="text1"/>
      <w:lang w:eastAsia="en-US"/>
    </w:rPr>
  </w:style>
  <w:style w:type="paragraph" w:customStyle="1" w:styleId="01C0E7BEC9CD4C52B6AE98C7934980B41">
    <w:name w:val="01C0E7BEC9CD4C52B6AE98C7934980B41"/>
    <w:rsid w:val="007F1003"/>
    <w:pPr>
      <w:spacing w:after="0" w:line="260" w:lineRule="exact"/>
      <w:ind w:left="720"/>
      <w:contextualSpacing/>
    </w:pPr>
    <w:rPr>
      <w:rFonts w:eastAsiaTheme="minorHAnsi"/>
      <w:color w:val="000000" w:themeColor="text1"/>
      <w:lang w:eastAsia="en-US"/>
    </w:rPr>
  </w:style>
  <w:style w:type="paragraph" w:customStyle="1" w:styleId="65CE3F1E34F14F1EB132D131317EFAAA1">
    <w:name w:val="65CE3F1E34F14F1EB132D131317EFAAA1"/>
    <w:rsid w:val="007F1003"/>
    <w:pPr>
      <w:spacing w:after="0" w:line="260" w:lineRule="exact"/>
      <w:ind w:left="720"/>
      <w:contextualSpacing/>
    </w:pPr>
    <w:rPr>
      <w:rFonts w:eastAsiaTheme="minorHAnsi"/>
      <w:color w:val="000000" w:themeColor="text1"/>
      <w:lang w:eastAsia="en-US"/>
    </w:rPr>
  </w:style>
  <w:style w:type="paragraph" w:customStyle="1" w:styleId="A7D8F5C4F3984BA08AB7AFDA7006B33C1">
    <w:name w:val="A7D8F5C4F3984BA08AB7AFDA7006B33C1"/>
    <w:rsid w:val="007F1003"/>
    <w:pPr>
      <w:spacing w:after="0" w:line="260" w:lineRule="exact"/>
      <w:ind w:left="720"/>
      <w:contextualSpacing/>
    </w:pPr>
    <w:rPr>
      <w:rFonts w:eastAsiaTheme="minorHAnsi"/>
      <w:color w:val="000000" w:themeColor="text1"/>
      <w:lang w:eastAsia="en-US"/>
    </w:rPr>
  </w:style>
  <w:style w:type="paragraph" w:customStyle="1" w:styleId="9555AB9753EB43EA915E338D0CE714641">
    <w:name w:val="9555AB9753EB43EA915E338D0CE714641"/>
    <w:rsid w:val="007F1003"/>
    <w:pPr>
      <w:spacing w:after="0" w:line="260" w:lineRule="exact"/>
      <w:ind w:left="720"/>
      <w:contextualSpacing/>
    </w:pPr>
    <w:rPr>
      <w:rFonts w:eastAsiaTheme="minorHAnsi"/>
      <w:color w:val="000000" w:themeColor="text1"/>
      <w:lang w:eastAsia="en-US"/>
    </w:rPr>
  </w:style>
  <w:style w:type="paragraph" w:customStyle="1" w:styleId="5C6039FA8F3E4BBDBFDE079A45CD85A31">
    <w:name w:val="5C6039FA8F3E4BBDBFDE079A45CD85A31"/>
    <w:rsid w:val="007F1003"/>
    <w:pPr>
      <w:spacing w:after="0" w:line="260" w:lineRule="exact"/>
      <w:ind w:left="720"/>
      <w:contextualSpacing/>
    </w:pPr>
    <w:rPr>
      <w:rFonts w:eastAsiaTheme="minorHAnsi"/>
      <w:color w:val="000000" w:themeColor="text1"/>
      <w:lang w:eastAsia="en-US"/>
    </w:rPr>
  </w:style>
  <w:style w:type="paragraph" w:customStyle="1" w:styleId="7ADFE918D6CC458AAE43B882EC1946301">
    <w:name w:val="7ADFE918D6CC458AAE43B882EC1946301"/>
    <w:rsid w:val="007F1003"/>
    <w:pPr>
      <w:spacing w:after="0" w:line="260" w:lineRule="exact"/>
      <w:ind w:left="720"/>
      <w:contextualSpacing/>
    </w:pPr>
    <w:rPr>
      <w:rFonts w:eastAsiaTheme="minorHAnsi"/>
      <w:color w:val="000000" w:themeColor="text1"/>
      <w:lang w:eastAsia="en-US"/>
    </w:rPr>
  </w:style>
  <w:style w:type="paragraph" w:customStyle="1" w:styleId="BBE23AE0EE864A1BB7D1DB42760B28BF1">
    <w:name w:val="BBE23AE0EE864A1BB7D1DB42760B28BF1"/>
    <w:rsid w:val="007F1003"/>
    <w:pPr>
      <w:spacing w:after="0" w:line="260" w:lineRule="exact"/>
      <w:ind w:left="720"/>
      <w:contextualSpacing/>
    </w:pPr>
    <w:rPr>
      <w:rFonts w:eastAsiaTheme="minorHAnsi"/>
      <w:color w:val="000000" w:themeColor="text1"/>
      <w:lang w:eastAsia="en-US"/>
    </w:rPr>
  </w:style>
  <w:style w:type="paragraph" w:customStyle="1" w:styleId="BC2BAF4C256C4C5BAAE1198EFAD330731">
    <w:name w:val="BC2BAF4C256C4C5BAAE1198EFAD330731"/>
    <w:rsid w:val="007F1003"/>
    <w:pPr>
      <w:spacing w:after="0" w:line="260" w:lineRule="exact"/>
      <w:ind w:left="720"/>
      <w:contextualSpacing/>
    </w:pPr>
    <w:rPr>
      <w:rFonts w:eastAsiaTheme="minorHAnsi"/>
      <w:color w:val="000000" w:themeColor="text1"/>
      <w:lang w:eastAsia="en-US"/>
    </w:rPr>
  </w:style>
  <w:style w:type="paragraph" w:customStyle="1" w:styleId="A8AA452865824F3D8EB83B3A2785C9EA1">
    <w:name w:val="A8AA452865824F3D8EB83B3A2785C9EA1"/>
    <w:rsid w:val="007F1003"/>
    <w:pPr>
      <w:spacing w:after="0" w:line="260" w:lineRule="exact"/>
    </w:pPr>
    <w:rPr>
      <w:rFonts w:eastAsiaTheme="minorHAnsi"/>
      <w:color w:val="000000" w:themeColor="text1"/>
      <w:lang w:eastAsia="en-US"/>
    </w:rPr>
  </w:style>
  <w:style w:type="paragraph" w:customStyle="1" w:styleId="5FD28717B42346A58F1F27973E6667E01">
    <w:name w:val="5FD28717B42346A58F1F27973E6667E01"/>
    <w:rsid w:val="007F1003"/>
    <w:pPr>
      <w:spacing w:after="0" w:line="260" w:lineRule="exact"/>
      <w:ind w:left="720"/>
      <w:contextualSpacing/>
    </w:pPr>
    <w:rPr>
      <w:rFonts w:eastAsiaTheme="minorHAnsi"/>
      <w:color w:val="000000" w:themeColor="text1"/>
      <w:lang w:eastAsia="en-US"/>
    </w:rPr>
  </w:style>
  <w:style w:type="paragraph" w:customStyle="1" w:styleId="C55FC23FBE2444F3A780DF06F1712DC51">
    <w:name w:val="C55FC23FBE2444F3A780DF06F1712DC51"/>
    <w:rsid w:val="007F1003"/>
    <w:pPr>
      <w:spacing w:after="0" w:line="260" w:lineRule="exact"/>
      <w:ind w:left="720"/>
      <w:contextualSpacing/>
    </w:pPr>
    <w:rPr>
      <w:rFonts w:eastAsiaTheme="minorHAnsi"/>
      <w:color w:val="000000" w:themeColor="text1"/>
      <w:lang w:eastAsia="en-US"/>
    </w:rPr>
  </w:style>
  <w:style w:type="paragraph" w:customStyle="1" w:styleId="382DCE15323C4088B26F998AD2B32F1B1">
    <w:name w:val="382DCE15323C4088B26F998AD2B32F1B1"/>
    <w:rsid w:val="007F1003"/>
    <w:pPr>
      <w:spacing w:after="0" w:line="260" w:lineRule="exact"/>
    </w:pPr>
    <w:rPr>
      <w:rFonts w:eastAsiaTheme="minorHAnsi"/>
      <w:color w:val="000000" w:themeColor="text1"/>
      <w:lang w:eastAsia="en-US"/>
    </w:rPr>
  </w:style>
  <w:style w:type="paragraph" w:customStyle="1" w:styleId="2E21CB72DB2E4506B22C4291EE9F37D81">
    <w:name w:val="2E21CB72DB2E4506B22C4291EE9F37D81"/>
    <w:rsid w:val="007F1003"/>
    <w:pPr>
      <w:spacing w:after="0" w:line="260" w:lineRule="exact"/>
    </w:pPr>
    <w:rPr>
      <w:rFonts w:eastAsiaTheme="minorHAnsi"/>
      <w:color w:val="000000" w:themeColor="text1"/>
      <w:lang w:eastAsia="en-US"/>
    </w:rPr>
  </w:style>
  <w:style w:type="paragraph" w:customStyle="1" w:styleId="665F6A60E0A1461880CBB272CBA0A7391">
    <w:name w:val="665F6A60E0A1461880CBB272CBA0A7391"/>
    <w:rsid w:val="007F1003"/>
    <w:pPr>
      <w:spacing w:after="0" w:line="260" w:lineRule="exact"/>
    </w:pPr>
    <w:rPr>
      <w:rFonts w:eastAsiaTheme="minorHAnsi"/>
      <w:color w:val="000000" w:themeColor="text1"/>
      <w:lang w:eastAsia="en-US"/>
    </w:rPr>
  </w:style>
  <w:style w:type="paragraph" w:customStyle="1" w:styleId="B7CED6C75EFE49838F6B436462A830911">
    <w:name w:val="B7CED6C75EFE49838F6B436462A830911"/>
    <w:rsid w:val="007F1003"/>
    <w:pPr>
      <w:spacing w:after="0" w:line="260" w:lineRule="exact"/>
    </w:pPr>
    <w:rPr>
      <w:rFonts w:eastAsiaTheme="minorHAnsi"/>
      <w:color w:val="000000" w:themeColor="text1"/>
      <w:lang w:eastAsia="en-US"/>
    </w:rPr>
  </w:style>
  <w:style w:type="paragraph" w:customStyle="1" w:styleId="8782B27004B34B878A4027F1BE89A2E61">
    <w:name w:val="8782B27004B34B878A4027F1BE89A2E61"/>
    <w:rsid w:val="007F1003"/>
    <w:pPr>
      <w:spacing w:after="0" w:line="260" w:lineRule="exact"/>
    </w:pPr>
    <w:rPr>
      <w:rFonts w:eastAsiaTheme="minorHAnsi"/>
      <w:color w:val="000000" w:themeColor="text1"/>
      <w:lang w:eastAsia="en-US"/>
    </w:rPr>
  </w:style>
  <w:style w:type="paragraph" w:customStyle="1" w:styleId="BD9F85B753D1447E9807D1D0FAFDA9D11">
    <w:name w:val="BD9F85B753D1447E9807D1D0FAFDA9D11"/>
    <w:rsid w:val="007F1003"/>
    <w:pPr>
      <w:spacing w:after="0" w:line="260" w:lineRule="exact"/>
    </w:pPr>
    <w:rPr>
      <w:rFonts w:eastAsiaTheme="minorHAnsi"/>
      <w:color w:val="000000" w:themeColor="text1"/>
      <w:lang w:eastAsia="en-US"/>
    </w:rPr>
  </w:style>
  <w:style w:type="paragraph" w:customStyle="1" w:styleId="D53BDC1F885145908F83A41D2756656E1">
    <w:name w:val="D53BDC1F885145908F83A41D2756656E1"/>
    <w:rsid w:val="007F1003"/>
    <w:pPr>
      <w:spacing w:after="0" w:line="260" w:lineRule="exact"/>
      <w:ind w:left="720"/>
      <w:contextualSpacing/>
    </w:pPr>
    <w:rPr>
      <w:rFonts w:eastAsiaTheme="minorHAnsi"/>
      <w:color w:val="000000" w:themeColor="text1"/>
      <w:lang w:eastAsia="en-US"/>
    </w:rPr>
  </w:style>
  <w:style w:type="paragraph" w:customStyle="1" w:styleId="79626E075F234DDF988B86A06C8B81971">
    <w:name w:val="79626E075F234DDF988B86A06C8B81971"/>
    <w:rsid w:val="007F1003"/>
    <w:pPr>
      <w:spacing w:after="0" w:line="260" w:lineRule="exact"/>
      <w:ind w:left="720"/>
      <w:contextualSpacing/>
    </w:pPr>
    <w:rPr>
      <w:rFonts w:eastAsiaTheme="minorHAnsi"/>
      <w:color w:val="000000" w:themeColor="text1"/>
      <w:lang w:eastAsia="en-US"/>
    </w:rPr>
  </w:style>
  <w:style w:type="paragraph" w:customStyle="1" w:styleId="3D0BCB4DB0FD47A495126C516F055B591">
    <w:name w:val="3D0BCB4DB0FD47A495126C516F055B591"/>
    <w:rsid w:val="007F1003"/>
    <w:pPr>
      <w:spacing w:after="0" w:line="260" w:lineRule="exact"/>
      <w:ind w:left="720"/>
      <w:contextualSpacing/>
    </w:pPr>
    <w:rPr>
      <w:rFonts w:eastAsiaTheme="minorHAnsi"/>
      <w:color w:val="000000" w:themeColor="text1"/>
      <w:lang w:eastAsia="en-US"/>
    </w:rPr>
  </w:style>
  <w:style w:type="paragraph" w:customStyle="1" w:styleId="696B056FC39046E8AFEB995E068DC6C11">
    <w:name w:val="696B056FC39046E8AFEB995E068DC6C11"/>
    <w:rsid w:val="007F1003"/>
    <w:pPr>
      <w:spacing w:after="0" w:line="260" w:lineRule="exact"/>
      <w:ind w:left="720"/>
      <w:contextualSpacing/>
    </w:pPr>
    <w:rPr>
      <w:rFonts w:eastAsiaTheme="minorHAnsi"/>
      <w:color w:val="000000" w:themeColor="text1"/>
      <w:lang w:eastAsia="en-US"/>
    </w:rPr>
  </w:style>
  <w:style w:type="paragraph" w:customStyle="1" w:styleId="C3199162FF864F8EBEEEC7EBEE063AC11">
    <w:name w:val="C3199162FF864F8EBEEEC7EBEE063AC11"/>
    <w:rsid w:val="007F1003"/>
    <w:pPr>
      <w:spacing w:after="0" w:line="260" w:lineRule="exact"/>
      <w:ind w:left="720"/>
      <w:contextualSpacing/>
    </w:pPr>
    <w:rPr>
      <w:rFonts w:eastAsiaTheme="minorHAnsi"/>
      <w:color w:val="000000" w:themeColor="text1"/>
      <w:lang w:eastAsia="en-US"/>
    </w:rPr>
  </w:style>
  <w:style w:type="paragraph" w:customStyle="1" w:styleId="EECD9D0C1D694C3CB0133422EFFFA8DF">
    <w:name w:val="EECD9D0C1D694C3CB0133422EFFFA8DF"/>
    <w:rsid w:val="007F1003"/>
    <w:pPr>
      <w:spacing w:after="0" w:line="260" w:lineRule="exact"/>
    </w:pPr>
    <w:rPr>
      <w:rFonts w:eastAsiaTheme="minorHAnsi"/>
      <w:color w:val="000000" w:themeColor="text1"/>
      <w:lang w:eastAsia="en-US"/>
    </w:rPr>
  </w:style>
  <w:style w:type="paragraph" w:customStyle="1" w:styleId="008FA1879AFF41B2874FF072BFDB45B9">
    <w:name w:val="008FA1879AFF41B2874FF072BFDB45B9"/>
    <w:rsid w:val="007F1003"/>
    <w:pPr>
      <w:spacing w:after="0" w:line="260" w:lineRule="exact"/>
      <w:ind w:left="720"/>
      <w:contextualSpacing/>
    </w:pPr>
    <w:rPr>
      <w:rFonts w:eastAsiaTheme="minorHAnsi"/>
      <w:color w:val="000000" w:themeColor="text1"/>
      <w:lang w:eastAsia="en-US"/>
    </w:rPr>
  </w:style>
  <w:style w:type="paragraph" w:customStyle="1" w:styleId="D3F72917FA8F4A4F8062A220B9E3213B2">
    <w:name w:val="D3F72917FA8F4A4F8062A220B9E3213B2"/>
    <w:rsid w:val="007F1003"/>
    <w:pPr>
      <w:spacing w:after="0" w:line="260" w:lineRule="exact"/>
    </w:pPr>
    <w:rPr>
      <w:rFonts w:eastAsiaTheme="minorHAnsi"/>
      <w:color w:val="000000" w:themeColor="text1"/>
      <w:lang w:eastAsia="en-US"/>
    </w:rPr>
  </w:style>
  <w:style w:type="paragraph" w:customStyle="1" w:styleId="DD9B493F28464F0CABA9EC71BF2896422">
    <w:name w:val="DD9B493F28464F0CABA9EC71BF2896422"/>
    <w:rsid w:val="007F1003"/>
    <w:pPr>
      <w:spacing w:after="0" w:line="260" w:lineRule="exact"/>
      <w:ind w:left="720"/>
      <w:contextualSpacing/>
    </w:pPr>
    <w:rPr>
      <w:rFonts w:eastAsiaTheme="minorHAnsi"/>
      <w:color w:val="000000" w:themeColor="text1"/>
      <w:lang w:eastAsia="en-US"/>
    </w:rPr>
  </w:style>
  <w:style w:type="paragraph" w:customStyle="1" w:styleId="01C0E7BEC9CD4C52B6AE98C7934980B42">
    <w:name w:val="01C0E7BEC9CD4C52B6AE98C7934980B42"/>
    <w:rsid w:val="007F1003"/>
    <w:pPr>
      <w:spacing w:after="0" w:line="260" w:lineRule="exact"/>
      <w:ind w:left="720"/>
      <w:contextualSpacing/>
    </w:pPr>
    <w:rPr>
      <w:rFonts w:eastAsiaTheme="minorHAnsi"/>
      <w:color w:val="000000" w:themeColor="text1"/>
      <w:lang w:eastAsia="en-US"/>
    </w:rPr>
  </w:style>
  <w:style w:type="paragraph" w:customStyle="1" w:styleId="65CE3F1E34F14F1EB132D131317EFAAA2">
    <w:name w:val="65CE3F1E34F14F1EB132D131317EFAAA2"/>
    <w:rsid w:val="007F1003"/>
    <w:pPr>
      <w:spacing w:after="0" w:line="260" w:lineRule="exact"/>
      <w:ind w:left="720"/>
      <w:contextualSpacing/>
    </w:pPr>
    <w:rPr>
      <w:rFonts w:eastAsiaTheme="minorHAnsi"/>
      <w:color w:val="000000" w:themeColor="text1"/>
      <w:lang w:eastAsia="en-US"/>
    </w:rPr>
  </w:style>
  <w:style w:type="paragraph" w:customStyle="1" w:styleId="A7D8F5C4F3984BA08AB7AFDA7006B33C2">
    <w:name w:val="A7D8F5C4F3984BA08AB7AFDA7006B33C2"/>
    <w:rsid w:val="007F1003"/>
    <w:pPr>
      <w:spacing w:after="0" w:line="260" w:lineRule="exact"/>
      <w:ind w:left="720"/>
      <w:contextualSpacing/>
    </w:pPr>
    <w:rPr>
      <w:rFonts w:eastAsiaTheme="minorHAnsi"/>
      <w:color w:val="000000" w:themeColor="text1"/>
      <w:lang w:eastAsia="en-US"/>
    </w:rPr>
  </w:style>
  <w:style w:type="paragraph" w:customStyle="1" w:styleId="9555AB9753EB43EA915E338D0CE714642">
    <w:name w:val="9555AB9753EB43EA915E338D0CE714642"/>
    <w:rsid w:val="007F1003"/>
    <w:pPr>
      <w:spacing w:after="0" w:line="260" w:lineRule="exact"/>
      <w:ind w:left="720"/>
      <w:contextualSpacing/>
    </w:pPr>
    <w:rPr>
      <w:rFonts w:eastAsiaTheme="minorHAnsi"/>
      <w:color w:val="000000" w:themeColor="text1"/>
      <w:lang w:eastAsia="en-US"/>
    </w:rPr>
  </w:style>
  <w:style w:type="paragraph" w:customStyle="1" w:styleId="5C6039FA8F3E4BBDBFDE079A45CD85A32">
    <w:name w:val="5C6039FA8F3E4BBDBFDE079A45CD85A32"/>
    <w:rsid w:val="007F1003"/>
    <w:pPr>
      <w:spacing w:after="0" w:line="260" w:lineRule="exact"/>
      <w:ind w:left="720"/>
      <w:contextualSpacing/>
    </w:pPr>
    <w:rPr>
      <w:rFonts w:eastAsiaTheme="minorHAnsi"/>
      <w:color w:val="000000" w:themeColor="text1"/>
      <w:lang w:eastAsia="en-US"/>
    </w:rPr>
  </w:style>
  <w:style w:type="paragraph" w:customStyle="1" w:styleId="7ADFE918D6CC458AAE43B882EC1946302">
    <w:name w:val="7ADFE918D6CC458AAE43B882EC1946302"/>
    <w:rsid w:val="007F1003"/>
    <w:pPr>
      <w:spacing w:after="0" w:line="260" w:lineRule="exact"/>
      <w:ind w:left="720"/>
      <w:contextualSpacing/>
    </w:pPr>
    <w:rPr>
      <w:rFonts w:eastAsiaTheme="minorHAnsi"/>
      <w:color w:val="000000" w:themeColor="text1"/>
      <w:lang w:eastAsia="en-US"/>
    </w:rPr>
  </w:style>
  <w:style w:type="paragraph" w:customStyle="1" w:styleId="BBE23AE0EE864A1BB7D1DB42760B28BF2">
    <w:name w:val="BBE23AE0EE864A1BB7D1DB42760B28BF2"/>
    <w:rsid w:val="007F1003"/>
    <w:pPr>
      <w:spacing w:after="0" w:line="260" w:lineRule="exact"/>
      <w:ind w:left="720"/>
      <w:contextualSpacing/>
    </w:pPr>
    <w:rPr>
      <w:rFonts w:eastAsiaTheme="minorHAnsi"/>
      <w:color w:val="000000" w:themeColor="text1"/>
      <w:lang w:eastAsia="en-US"/>
    </w:rPr>
  </w:style>
  <w:style w:type="paragraph" w:customStyle="1" w:styleId="BC2BAF4C256C4C5BAAE1198EFAD330732">
    <w:name w:val="BC2BAF4C256C4C5BAAE1198EFAD330732"/>
    <w:rsid w:val="007F1003"/>
    <w:pPr>
      <w:spacing w:after="0" w:line="260" w:lineRule="exact"/>
      <w:ind w:left="720"/>
      <w:contextualSpacing/>
    </w:pPr>
    <w:rPr>
      <w:rFonts w:eastAsiaTheme="minorHAnsi"/>
      <w:color w:val="000000" w:themeColor="text1"/>
      <w:lang w:eastAsia="en-US"/>
    </w:rPr>
  </w:style>
  <w:style w:type="paragraph" w:customStyle="1" w:styleId="A8AA452865824F3D8EB83B3A2785C9EA2">
    <w:name w:val="A8AA452865824F3D8EB83B3A2785C9EA2"/>
    <w:rsid w:val="007F1003"/>
    <w:pPr>
      <w:spacing w:after="0" w:line="260" w:lineRule="exact"/>
    </w:pPr>
    <w:rPr>
      <w:rFonts w:eastAsiaTheme="minorHAnsi"/>
      <w:color w:val="000000" w:themeColor="text1"/>
      <w:lang w:eastAsia="en-US"/>
    </w:rPr>
  </w:style>
  <w:style w:type="paragraph" w:customStyle="1" w:styleId="5FD28717B42346A58F1F27973E6667E02">
    <w:name w:val="5FD28717B42346A58F1F27973E6667E02"/>
    <w:rsid w:val="007F1003"/>
    <w:pPr>
      <w:spacing w:after="0" w:line="260" w:lineRule="exact"/>
      <w:ind w:left="720"/>
      <w:contextualSpacing/>
    </w:pPr>
    <w:rPr>
      <w:rFonts w:eastAsiaTheme="minorHAnsi"/>
      <w:color w:val="000000" w:themeColor="text1"/>
      <w:lang w:eastAsia="en-US"/>
    </w:rPr>
  </w:style>
  <w:style w:type="paragraph" w:customStyle="1" w:styleId="C55FC23FBE2444F3A780DF06F1712DC52">
    <w:name w:val="C55FC23FBE2444F3A780DF06F1712DC52"/>
    <w:rsid w:val="007F1003"/>
    <w:pPr>
      <w:spacing w:after="0" w:line="260" w:lineRule="exact"/>
      <w:ind w:left="720"/>
      <w:contextualSpacing/>
    </w:pPr>
    <w:rPr>
      <w:rFonts w:eastAsiaTheme="minorHAnsi"/>
      <w:color w:val="000000" w:themeColor="text1"/>
      <w:lang w:eastAsia="en-US"/>
    </w:rPr>
  </w:style>
  <w:style w:type="paragraph" w:customStyle="1" w:styleId="382DCE15323C4088B26F998AD2B32F1B2">
    <w:name w:val="382DCE15323C4088B26F998AD2B32F1B2"/>
    <w:rsid w:val="007F1003"/>
    <w:pPr>
      <w:spacing w:after="0" w:line="260" w:lineRule="exact"/>
    </w:pPr>
    <w:rPr>
      <w:rFonts w:eastAsiaTheme="minorHAnsi"/>
      <w:color w:val="000000" w:themeColor="text1"/>
      <w:lang w:eastAsia="en-US"/>
    </w:rPr>
  </w:style>
  <w:style w:type="paragraph" w:customStyle="1" w:styleId="2E21CB72DB2E4506B22C4291EE9F37D82">
    <w:name w:val="2E21CB72DB2E4506B22C4291EE9F37D82"/>
    <w:rsid w:val="007F1003"/>
    <w:pPr>
      <w:spacing w:after="0" w:line="260" w:lineRule="exact"/>
    </w:pPr>
    <w:rPr>
      <w:rFonts w:eastAsiaTheme="minorHAnsi"/>
      <w:color w:val="000000" w:themeColor="text1"/>
      <w:lang w:eastAsia="en-US"/>
    </w:rPr>
  </w:style>
  <w:style w:type="paragraph" w:customStyle="1" w:styleId="665F6A60E0A1461880CBB272CBA0A7392">
    <w:name w:val="665F6A60E0A1461880CBB272CBA0A7392"/>
    <w:rsid w:val="007F1003"/>
    <w:pPr>
      <w:spacing w:after="0" w:line="260" w:lineRule="exact"/>
    </w:pPr>
    <w:rPr>
      <w:rFonts w:eastAsiaTheme="minorHAnsi"/>
      <w:color w:val="000000" w:themeColor="text1"/>
      <w:lang w:eastAsia="en-US"/>
    </w:rPr>
  </w:style>
  <w:style w:type="paragraph" w:customStyle="1" w:styleId="B7CED6C75EFE49838F6B436462A830912">
    <w:name w:val="B7CED6C75EFE49838F6B436462A830912"/>
    <w:rsid w:val="007F1003"/>
    <w:pPr>
      <w:spacing w:after="0" w:line="260" w:lineRule="exact"/>
    </w:pPr>
    <w:rPr>
      <w:rFonts w:eastAsiaTheme="minorHAnsi"/>
      <w:color w:val="000000" w:themeColor="text1"/>
      <w:lang w:eastAsia="en-US"/>
    </w:rPr>
  </w:style>
  <w:style w:type="paragraph" w:customStyle="1" w:styleId="8782B27004B34B878A4027F1BE89A2E62">
    <w:name w:val="8782B27004B34B878A4027F1BE89A2E62"/>
    <w:rsid w:val="007F1003"/>
    <w:pPr>
      <w:spacing w:after="0" w:line="260" w:lineRule="exact"/>
    </w:pPr>
    <w:rPr>
      <w:rFonts w:eastAsiaTheme="minorHAnsi"/>
      <w:color w:val="000000" w:themeColor="text1"/>
      <w:lang w:eastAsia="en-US"/>
    </w:rPr>
  </w:style>
  <w:style w:type="paragraph" w:customStyle="1" w:styleId="BD9F85B753D1447E9807D1D0FAFDA9D12">
    <w:name w:val="BD9F85B753D1447E9807D1D0FAFDA9D12"/>
    <w:rsid w:val="007F1003"/>
    <w:pPr>
      <w:spacing w:after="0" w:line="260" w:lineRule="exact"/>
    </w:pPr>
    <w:rPr>
      <w:rFonts w:eastAsiaTheme="minorHAnsi"/>
      <w:color w:val="000000" w:themeColor="text1"/>
      <w:lang w:eastAsia="en-US"/>
    </w:rPr>
  </w:style>
  <w:style w:type="paragraph" w:customStyle="1" w:styleId="D53BDC1F885145908F83A41D2756656E2">
    <w:name w:val="D53BDC1F885145908F83A41D2756656E2"/>
    <w:rsid w:val="007F1003"/>
    <w:pPr>
      <w:spacing w:after="0" w:line="260" w:lineRule="exact"/>
      <w:ind w:left="720"/>
      <w:contextualSpacing/>
    </w:pPr>
    <w:rPr>
      <w:rFonts w:eastAsiaTheme="minorHAnsi"/>
      <w:color w:val="000000" w:themeColor="text1"/>
      <w:lang w:eastAsia="en-US"/>
    </w:rPr>
  </w:style>
  <w:style w:type="paragraph" w:customStyle="1" w:styleId="79626E075F234DDF988B86A06C8B81972">
    <w:name w:val="79626E075F234DDF988B86A06C8B81972"/>
    <w:rsid w:val="007F1003"/>
    <w:pPr>
      <w:spacing w:after="0" w:line="260" w:lineRule="exact"/>
      <w:ind w:left="720"/>
      <w:contextualSpacing/>
    </w:pPr>
    <w:rPr>
      <w:rFonts w:eastAsiaTheme="minorHAnsi"/>
      <w:color w:val="000000" w:themeColor="text1"/>
      <w:lang w:eastAsia="en-US"/>
    </w:rPr>
  </w:style>
  <w:style w:type="paragraph" w:customStyle="1" w:styleId="3D0BCB4DB0FD47A495126C516F055B592">
    <w:name w:val="3D0BCB4DB0FD47A495126C516F055B592"/>
    <w:rsid w:val="007F1003"/>
    <w:pPr>
      <w:spacing w:after="0" w:line="260" w:lineRule="exact"/>
      <w:ind w:left="720"/>
      <w:contextualSpacing/>
    </w:pPr>
    <w:rPr>
      <w:rFonts w:eastAsiaTheme="minorHAnsi"/>
      <w:color w:val="000000" w:themeColor="text1"/>
      <w:lang w:eastAsia="en-US"/>
    </w:rPr>
  </w:style>
  <w:style w:type="paragraph" w:customStyle="1" w:styleId="696B056FC39046E8AFEB995E068DC6C12">
    <w:name w:val="696B056FC39046E8AFEB995E068DC6C12"/>
    <w:rsid w:val="007F1003"/>
    <w:pPr>
      <w:spacing w:after="0" w:line="260" w:lineRule="exact"/>
      <w:ind w:left="720"/>
      <w:contextualSpacing/>
    </w:pPr>
    <w:rPr>
      <w:rFonts w:eastAsiaTheme="minorHAnsi"/>
      <w:color w:val="000000" w:themeColor="text1"/>
      <w:lang w:eastAsia="en-US"/>
    </w:rPr>
  </w:style>
  <w:style w:type="paragraph" w:customStyle="1" w:styleId="C3199162FF864F8EBEEEC7EBEE063AC12">
    <w:name w:val="C3199162FF864F8EBEEEC7EBEE063AC12"/>
    <w:rsid w:val="007F1003"/>
    <w:pPr>
      <w:spacing w:after="0" w:line="260" w:lineRule="exact"/>
      <w:ind w:left="720"/>
      <w:contextualSpacing/>
    </w:pPr>
    <w:rPr>
      <w:rFonts w:eastAsiaTheme="minorHAnsi"/>
      <w:color w:val="000000" w:themeColor="text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F62B2420D3C0459117A1F0029C3D98" ma:contentTypeVersion="11" ma:contentTypeDescription="Een nieuw document maken." ma:contentTypeScope="" ma:versionID="a968377c9473fa26a67473de9677bafe">
  <xsd:schema xmlns:xsd="http://www.w3.org/2001/XMLSchema" xmlns:xs="http://www.w3.org/2001/XMLSchema" xmlns:p="http://schemas.microsoft.com/office/2006/metadata/properties" xmlns:ns3="20f737f6-1965-4bd3-b371-89bf13a11734" xmlns:ns4="c20db93e-fe92-4280-910a-f737573099bd" targetNamespace="http://schemas.microsoft.com/office/2006/metadata/properties" ma:root="true" ma:fieldsID="fa222f587d03d168ed0454b76377ab7c" ns3:_="" ns4:_="">
    <xsd:import namespace="20f737f6-1965-4bd3-b371-89bf13a11734"/>
    <xsd:import namespace="c20db93e-fe92-4280-910a-f737573099b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737f6-1965-4bd3-b371-89bf13a11734"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0db93e-fe92-4280-910a-f737573099b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15A170-F734-4D53-97B9-A919771577F5}">
  <ds:schemaRefs>
    <ds:schemaRef ds:uri="http://schemas.microsoft.com/sharepoint/v3/contenttype/forms"/>
  </ds:schemaRefs>
</ds:datastoreItem>
</file>

<file path=customXml/itemProps2.xml><?xml version="1.0" encoding="utf-8"?>
<ds:datastoreItem xmlns:ds="http://schemas.openxmlformats.org/officeDocument/2006/customXml" ds:itemID="{13AC1618-4E0C-4D2A-AD5F-B6817E4F409A}">
  <ds:schemaRefs>
    <ds:schemaRef ds:uri="20f737f6-1965-4bd3-b371-89bf13a11734"/>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20db93e-fe92-4280-910a-f737573099bd"/>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FA279B3-0985-4199-95B4-ECDCA63EF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737f6-1965-4bd3-b371-89bf13a11734"/>
    <ds:schemaRef ds:uri="c20db93e-fe92-4280-910a-f73757309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848254-01DF-4AC4-8767-63E46A28E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projectplan call materialen, dagbesteding en evenementen</Template>
  <TotalTime>0</TotalTime>
  <Pages>3</Pages>
  <Words>607</Words>
  <Characters>3339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Caroline Hop</cp:lastModifiedBy>
  <cp:revision>2</cp:revision>
  <cp:lastPrinted>2017-01-09T15:02:00Z</cp:lastPrinted>
  <dcterms:created xsi:type="dcterms:W3CDTF">2019-12-09T10:51:00Z</dcterms:created>
  <dcterms:modified xsi:type="dcterms:W3CDTF">2019-12-09T10:51:00Z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0x010100F0F62B2420D3C0459117A1F0029C3D98</vt:lpwstr>
  </property>
</Properties>
</file>